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35034A3C" w:rsidR="001E529F" w:rsidRDefault="00D24006" w:rsidP="001E529F">
      <w:pPr>
        <w:rPr>
          <w:rFonts w:ascii="Arial" w:hAnsi="Arial" w:cs="Arial"/>
        </w:rPr>
      </w:pPr>
      <w:r>
        <w:rPr>
          <w:rFonts w:ascii="Arial" w:hAnsi="Arial" w:cs="Arial"/>
        </w:rPr>
        <w:t>N/20</w:t>
      </w:r>
      <w:r w:rsidR="000B446C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138C9A1B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3C4C3A">
        <w:rPr>
          <w:rFonts w:ascii="Arial" w:hAnsi="Arial" w:cs="Arial"/>
        </w:rPr>
        <w:t>13.7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>o</w:t>
      </w:r>
      <w:r w:rsidR="008336F6">
        <w:rPr>
          <w:rFonts w:ascii="Arial" w:hAnsi="Arial" w:cs="Arial"/>
        </w:rPr>
        <w:t>hlášen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45C53809" w14:textId="72745F8A" w:rsidR="001E529F" w:rsidRDefault="008336F6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pouzdro na sluchátka </w:t>
      </w:r>
      <w:proofErr w:type="spellStart"/>
      <w:r>
        <w:rPr>
          <w:rFonts w:ascii="Arial" w:hAnsi="Arial" w:cs="Arial"/>
          <w:b/>
          <w:bCs/>
        </w:rPr>
        <w:t>Niceboy</w:t>
      </w:r>
      <w:proofErr w:type="spellEnd"/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565E4" w14:textId="77777777" w:rsidR="002262A0" w:rsidRDefault="002262A0" w:rsidP="00B95253">
      <w:r>
        <w:separator/>
      </w:r>
    </w:p>
    <w:p w14:paraId="54E2B84A" w14:textId="77777777" w:rsidR="002262A0" w:rsidRDefault="002262A0"/>
  </w:endnote>
  <w:endnote w:type="continuationSeparator" w:id="0">
    <w:p w14:paraId="5129E94F" w14:textId="77777777" w:rsidR="002262A0" w:rsidRDefault="002262A0" w:rsidP="00B95253">
      <w:r>
        <w:continuationSeparator/>
      </w:r>
    </w:p>
    <w:p w14:paraId="4FE85709" w14:textId="77777777" w:rsidR="002262A0" w:rsidRDefault="002262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72A93" w14:textId="77777777" w:rsidR="002262A0" w:rsidRDefault="002262A0" w:rsidP="00B95253">
      <w:r>
        <w:separator/>
      </w:r>
    </w:p>
    <w:p w14:paraId="29D92F75" w14:textId="77777777" w:rsidR="002262A0" w:rsidRDefault="002262A0"/>
  </w:footnote>
  <w:footnote w:type="continuationSeparator" w:id="0">
    <w:p w14:paraId="38732A79" w14:textId="77777777" w:rsidR="002262A0" w:rsidRDefault="002262A0" w:rsidP="00B95253">
      <w:r>
        <w:continuationSeparator/>
      </w:r>
    </w:p>
    <w:p w14:paraId="353140A5" w14:textId="77777777" w:rsidR="002262A0" w:rsidRDefault="002262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6C9C"/>
    <w:rsid w:val="007B7130"/>
    <w:rsid w:val="007B740C"/>
    <w:rsid w:val="007C2E43"/>
    <w:rsid w:val="007C334C"/>
    <w:rsid w:val="007D73A3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510F"/>
    <w:rsid w:val="00916EE3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54</Words>
  <Characters>323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2026-07-13T06:43:00Z</dcterms:created>
  <dcterms:modified xsi:type="dcterms:W3CDTF">2026-07-13T06:43:00Z</dcterms:modified>
</cp:coreProperties>
</file>