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3E43B148" w:rsidR="001E529F" w:rsidRDefault="00815106" w:rsidP="001E529F">
      <w:pPr>
        <w:rPr>
          <w:rFonts w:ascii="Arial" w:hAnsi="Arial" w:cs="Arial"/>
        </w:rPr>
      </w:pPr>
      <w:r>
        <w:rPr>
          <w:rFonts w:ascii="Arial" w:hAnsi="Arial" w:cs="Arial"/>
        </w:rPr>
        <w:t>26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2D904D56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815106">
        <w:rPr>
          <w:rFonts w:ascii="Arial" w:hAnsi="Arial" w:cs="Arial"/>
        </w:rPr>
        <w:t>14. 10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5134036D" w14:textId="23B083D6" w:rsidR="001517EA" w:rsidRDefault="00815106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svazek 3 klíčů s vosičkou, růžovým </w:t>
      </w:r>
      <w:proofErr w:type="spellStart"/>
      <w:r>
        <w:rPr>
          <w:rFonts w:ascii="Arial" w:hAnsi="Arial" w:cs="Arial"/>
          <w:b/>
          <w:bCs/>
        </w:rPr>
        <w:t>stravenkovým</w:t>
      </w:r>
      <w:proofErr w:type="spellEnd"/>
      <w:r>
        <w:rPr>
          <w:rFonts w:ascii="Arial" w:hAnsi="Arial" w:cs="Arial"/>
          <w:b/>
          <w:bCs/>
        </w:rPr>
        <w:t xml:space="preserve"> čipem a štítkem se jménem a příjmením</w:t>
      </w: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D2335" w14:textId="77777777" w:rsidR="00A164CF" w:rsidRDefault="00A164CF" w:rsidP="00B95253">
      <w:r>
        <w:separator/>
      </w:r>
    </w:p>
    <w:p w14:paraId="7C5C8A2F" w14:textId="77777777" w:rsidR="00A164CF" w:rsidRDefault="00A164CF"/>
  </w:endnote>
  <w:endnote w:type="continuationSeparator" w:id="0">
    <w:p w14:paraId="541F160F" w14:textId="77777777" w:rsidR="00A164CF" w:rsidRDefault="00A164CF" w:rsidP="00B95253">
      <w:r>
        <w:continuationSeparator/>
      </w:r>
    </w:p>
    <w:p w14:paraId="479E1BB5" w14:textId="77777777" w:rsidR="00A164CF" w:rsidRDefault="00A164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E8066" w14:textId="77777777" w:rsidR="00A164CF" w:rsidRDefault="00A164CF" w:rsidP="00B95253">
      <w:r>
        <w:separator/>
      </w:r>
    </w:p>
    <w:p w14:paraId="6520A78A" w14:textId="77777777" w:rsidR="00A164CF" w:rsidRDefault="00A164CF"/>
  </w:footnote>
  <w:footnote w:type="continuationSeparator" w:id="0">
    <w:p w14:paraId="0BA028E6" w14:textId="77777777" w:rsidR="00A164CF" w:rsidRDefault="00A164CF" w:rsidP="00B95253">
      <w:r>
        <w:continuationSeparator/>
      </w:r>
    </w:p>
    <w:p w14:paraId="1A4DBEA6" w14:textId="77777777" w:rsidR="00A164CF" w:rsidRDefault="00A164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1DE1"/>
    <w:rsid w:val="001536D2"/>
    <w:rsid w:val="00165F37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94C51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26C0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170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47798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3BB4"/>
    <w:rsid w:val="007E49E3"/>
    <w:rsid w:val="007F5D52"/>
    <w:rsid w:val="00800053"/>
    <w:rsid w:val="00815106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164CF"/>
    <w:rsid w:val="00A22A8A"/>
    <w:rsid w:val="00A25B56"/>
    <w:rsid w:val="00A3021F"/>
    <w:rsid w:val="00A419C2"/>
    <w:rsid w:val="00A5045D"/>
    <w:rsid w:val="00A5403F"/>
    <w:rsid w:val="00A540EA"/>
    <w:rsid w:val="00A6019A"/>
    <w:rsid w:val="00A6171C"/>
    <w:rsid w:val="00A646DD"/>
    <w:rsid w:val="00A703F2"/>
    <w:rsid w:val="00A757B6"/>
    <w:rsid w:val="00AA37B2"/>
    <w:rsid w:val="00AA5D81"/>
    <w:rsid w:val="00AB48D8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C1D40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17587"/>
    <w:rsid w:val="00E30A04"/>
    <w:rsid w:val="00E34001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32BB9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63</Words>
  <Characters>372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2026-10-14T09:07:00Z</dcterms:created>
  <dcterms:modified xsi:type="dcterms:W3CDTF">2026-10-14T09:07:00Z</dcterms:modified>
</cp:coreProperties>
</file>