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2C7617F7" w:rsidR="001E529F" w:rsidRDefault="00AE5BA9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210273">
        <w:rPr>
          <w:rFonts w:ascii="Arial" w:hAnsi="Arial" w:cs="Arial"/>
        </w:rPr>
        <w:t>3</w:t>
      </w:r>
      <w:r>
        <w:rPr>
          <w:rFonts w:ascii="Arial" w:hAnsi="Arial" w:cs="Arial"/>
        </w:rPr>
        <w:t>0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3C36AA82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E5BA9">
        <w:rPr>
          <w:rFonts w:ascii="Arial" w:hAnsi="Arial" w:cs="Arial"/>
        </w:rPr>
        <w:t>22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2F42459B" w:rsidR="001517EA" w:rsidRDefault="00AE5BA9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síťovaná taška na chodítko obsahující brýle s klipem, zámek na kolo</w:t>
      </w: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41A99" w14:textId="77777777" w:rsidR="008C048D" w:rsidRDefault="008C048D" w:rsidP="00B95253">
      <w:r>
        <w:separator/>
      </w:r>
    </w:p>
    <w:p w14:paraId="22FD487C" w14:textId="77777777" w:rsidR="008C048D" w:rsidRDefault="008C048D"/>
  </w:endnote>
  <w:endnote w:type="continuationSeparator" w:id="0">
    <w:p w14:paraId="4AE882B2" w14:textId="77777777" w:rsidR="008C048D" w:rsidRDefault="008C048D" w:rsidP="00B95253">
      <w:r>
        <w:continuationSeparator/>
      </w:r>
    </w:p>
    <w:p w14:paraId="54EAB377" w14:textId="77777777" w:rsidR="008C048D" w:rsidRDefault="008C048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C71FD" w14:textId="77777777" w:rsidR="008C048D" w:rsidRDefault="008C048D" w:rsidP="00B95253">
      <w:r>
        <w:separator/>
      </w:r>
    </w:p>
    <w:p w14:paraId="13BDD732" w14:textId="77777777" w:rsidR="008C048D" w:rsidRDefault="008C048D"/>
  </w:footnote>
  <w:footnote w:type="continuationSeparator" w:id="0">
    <w:p w14:paraId="03E2C63A" w14:textId="77777777" w:rsidR="008C048D" w:rsidRDefault="008C048D" w:rsidP="00B95253">
      <w:r>
        <w:continuationSeparator/>
      </w:r>
    </w:p>
    <w:p w14:paraId="2DDB40DD" w14:textId="77777777" w:rsidR="008C048D" w:rsidRDefault="008C048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048D"/>
    <w:rsid w:val="008C13FA"/>
    <w:rsid w:val="008C2A5E"/>
    <w:rsid w:val="008C77EA"/>
    <w:rsid w:val="008D5D2A"/>
    <w:rsid w:val="008D6184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355D8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60</Words>
  <Characters>358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2026-09-23T05:03:00Z</dcterms:created>
  <dcterms:modified xsi:type="dcterms:W3CDTF">2026-09-23T05:03:00Z</dcterms:modified>
</cp:coreProperties>
</file>