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034A80C5" w:rsidR="001E529F" w:rsidRDefault="00B1265A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7C4DEA">
        <w:rPr>
          <w:rFonts w:ascii="Arial" w:hAnsi="Arial" w:cs="Arial"/>
        </w:rPr>
        <w:t>2</w:t>
      </w:r>
      <w:r w:rsidR="004E623D">
        <w:rPr>
          <w:rFonts w:ascii="Arial" w:hAnsi="Arial" w:cs="Arial"/>
        </w:rPr>
        <w:t>9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7B878721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4E623D">
        <w:rPr>
          <w:rFonts w:ascii="Arial" w:hAnsi="Arial" w:cs="Arial"/>
        </w:rPr>
        <w:t>7. 9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45C53809" w14:textId="5588B251" w:rsidR="001E529F" w:rsidRPr="000F64B5" w:rsidRDefault="004E623D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černé bezdrátové sluchátko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B31C6" w14:textId="77777777" w:rsidR="003C7DC6" w:rsidRDefault="003C7DC6" w:rsidP="00B95253">
      <w:r>
        <w:separator/>
      </w:r>
    </w:p>
    <w:p w14:paraId="12C153BF" w14:textId="77777777" w:rsidR="003C7DC6" w:rsidRDefault="003C7DC6"/>
  </w:endnote>
  <w:endnote w:type="continuationSeparator" w:id="0">
    <w:p w14:paraId="7D485B20" w14:textId="77777777" w:rsidR="003C7DC6" w:rsidRDefault="003C7DC6" w:rsidP="00B95253">
      <w:r>
        <w:continuationSeparator/>
      </w:r>
    </w:p>
    <w:p w14:paraId="5BDCD415" w14:textId="77777777" w:rsidR="003C7DC6" w:rsidRDefault="003C7D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0C6E9" w14:textId="77777777" w:rsidR="003C7DC6" w:rsidRDefault="003C7DC6" w:rsidP="00B95253">
      <w:r>
        <w:separator/>
      </w:r>
    </w:p>
    <w:p w14:paraId="07EBCEA9" w14:textId="77777777" w:rsidR="003C7DC6" w:rsidRDefault="003C7DC6"/>
  </w:footnote>
  <w:footnote w:type="continuationSeparator" w:id="0">
    <w:p w14:paraId="1E9BA2FF" w14:textId="77777777" w:rsidR="003C7DC6" w:rsidRDefault="003C7DC6" w:rsidP="00B95253">
      <w:r>
        <w:continuationSeparator/>
      </w:r>
    </w:p>
    <w:p w14:paraId="53C8CE4D" w14:textId="77777777" w:rsidR="003C7DC6" w:rsidRDefault="003C7D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86922"/>
    <w:rsid w:val="001A2437"/>
    <w:rsid w:val="001A30FA"/>
    <w:rsid w:val="001B1FB1"/>
    <w:rsid w:val="001B3C34"/>
    <w:rsid w:val="001B6D10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C7DC6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122C"/>
    <w:rsid w:val="004E3D03"/>
    <w:rsid w:val="004E623D"/>
    <w:rsid w:val="004F0EE8"/>
    <w:rsid w:val="004F45DD"/>
    <w:rsid w:val="004F6702"/>
    <w:rsid w:val="005051D4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0C25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B7130"/>
    <w:rsid w:val="007B740C"/>
    <w:rsid w:val="007C2E43"/>
    <w:rsid w:val="007C334C"/>
    <w:rsid w:val="007C4DEA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3021F"/>
    <w:rsid w:val="00A419C2"/>
    <w:rsid w:val="00A5045D"/>
    <w:rsid w:val="00A540EA"/>
    <w:rsid w:val="00A6019A"/>
    <w:rsid w:val="00A6171C"/>
    <w:rsid w:val="00A646DD"/>
    <w:rsid w:val="00A703F2"/>
    <w:rsid w:val="00A757B6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54</Words>
  <Characters>322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2026-09-07T07:36:00Z</dcterms:created>
  <dcterms:modified xsi:type="dcterms:W3CDTF">2026-09-07T07:36:00Z</dcterms:modified>
</cp:coreProperties>
</file>