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02A599E4" w:rsidR="001E529F" w:rsidRDefault="007C4DEA" w:rsidP="001E529F">
      <w:pPr>
        <w:rPr>
          <w:rFonts w:ascii="Arial" w:hAnsi="Arial" w:cs="Arial"/>
        </w:rPr>
      </w:pPr>
      <w:r>
        <w:rPr>
          <w:rFonts w:ascii="Arial" w:hAnsi="Arial" w:cs="Arial"/>
        </w:rPr>
        <w:t>27/8/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6F26D0D3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1700B">
        <w:rPr>
          <w:rFonts w:ascii="Arial" w:hAnsi="Arial" w:cs="Arial"/>
        </w:rPr>
        <w:t>2</w:t>
      </w:r>
      <w:r w:rsidR="007C4DEA">
        <w:rPr>
          <w:rFonts w:ascii="Arial" w:hAnsi="Arial" w:cs="Arial"/>
        </w:rPr>
        <w:t>8</w:t>
      </w:r>
      <w:r w:rsidR="000353CB">
        <w:rPr>
          <w:rFonts w:ascii="Arial" w:hAnsi="Arial" w:cs="Arial"/>
        </w:rPr>
        <w:t>.</w:t>
      </w:r>
      <w:r w:rsidR="004709D3">
        <w:rPr>
          <w:rFonts w:ascii="Arial" w:hAnsi="Arial" w:cs="Arial"/>
        </w:rPr>
        <w:t xml:space="preserve">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45D05ABA" w:rsidR="001E529F" w:rsidRPr="000F64B5" w:rsidRDefault="007C4DEA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finanční hotovost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0826C" w14:textId="77777777" w:rsidR="00AC6E51" w:rsidRDefault="00AC6E51" w:rsidP="00B95253">
      <w:r>
        <w:separator/>
      </w:r>
    </w:p>
    <w:p w14:paraId="5FD84D1D" w14:textId="77777777" w:rsidR="00AC6E51" w:rsidRDefault="00AC6E51"/>
  </w:endnote>
  <w:endnote w:type="continuationSeparator" w:id="0">
    <w:p w14:paraId="632EAB24" w14:textId="77777777" w:rsidR="00AC6E51" w:rsidRDefault="00AC6E51" w:rsidP="00B95253">
      <w:r>
        <w:continuationSeparator/>
      </w:r>
    </w:p>
    <w:p w14:paraId="10685E25" w14:textId="77777777" w:rsidR="00AC6E51" w:rsidRDefault="00AC6E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EEF53" w14:textId="77777777" w:rsidR="00AC6E51" w:rsidRDefault="00AC6E51" w:rsidP="00B95253">
      <w:r>
        <w:separator/>
      </w:r>
    </w:p>
    <w:p w14:paraId="069024CA" w14:textId="77777777" w:rsidR="00AC6E51" w:rsidRDefault="00AC6E51"/>
  </w:footnote>
  <w:footnote w:type="continuationSeparator" w:id="0">
    <w:p w14:paraId="467FDAEF" w14:textId="77777777" w:rsidR="00AC6E51" w:rsidRDefault="00AC6E51" w:rsidP="00B95253">
      <w:r>
        <w:continuationSeparator/>
      </w:r>
    </w:p>
    <w:p w14:paraId="31FED1A6" w14:textId="77777777" w:rsidR="00AC6E51" w:rsidRDefault="00AC6E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94CF2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A37B2"/>
    <w:rsid w:val="00AA5D81"/>
    <w:rsid w:val="00AB620A"/>
    <w:rsid w:val="00AC6E51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0BA8"/>
    <w:rsid w:val="00C35E82"/>
    <w:rsid w:val="00C36149"/>
    <w:rsid w:val="00C3685D"/>
    <w:rsid w:val="00C36C9A"/>
    <w:rsid w:val="00C3791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53</Words>
  <Characters>315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2026-08-31T05:23:00Z</dcterms:created>
  <dcterms:modified xsi:type="dcterms:W3CDTF">2026-08-31T05:23:00Z</dcterms:modified>
</cp:coreProperties>
</file>