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16D1F83A" w:rsidR="001E529F" w:rsidRDefault="000B446C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512EE8">
        <w:rPr>
          <w:rFonts w:ascii="Arial" w:hAnsi="Arial" w:cs="Arial"/>
        </w:rPr>
        <w:t>1</w:t>
      </w:r>
      <w:r w:rsidR="00BD4D5E">
        <w:rPr>
          <w:rFonts w:ascii="Arial" w:hAnsi="Arial" w:cs="Arial"/>
        </w:rPr>
        <w:t>7</w:t>
      </w:r>
      <w:r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42B7D984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7303A">
        <w:rPr>
          <w:rFonts w:ascii="Arial" w:hAnsi="Arial" w:cs="Arial"/>
        </w:rPr>
        <w:t>1</w:t>
      </w:r>
      <w:r w:rsidR="00BD4D5E">
        <w:rPr>
          <w:rFonts w:ascii="Arial" w:hAnsi="Arial" w:cs="Arial"/>
        </w:rPr>
        <w:t>8</w:t>
      </w:r>
      <w:r w:rsidR="000E3F52">
        <w:rPr>
          <w:rFonts w:ascii="Arial" w:hAnsi="Arial" w:cs="Arial"/>
        </w:rPr>
        <w:t>.</w:t>
      </w:r>
      <w:r w:rsidR="007C334C">
        <w:rPr>
          <w:rFonts w:ascii="Arial" w:hAnsi="Arial" w:cs="Arial"/>
        </w:rPr>
        <w:t xml:space="preserve"> 6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C9C5DBE" w14:textId="185E8F43" w:rsidR="001E529F" w:rsidRDefault="00BD4D5E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 ks pohřební urny</w:t>
      </w: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D807D" w14:textId="77777777" w:rsidR="00307EE2" w:rsidRDefault="00307EE2" w:rsidP="00B95253">
      <w:r>
        <w:separator/>
      </w:r>
    </w:p>
    <w:p w14:paraId="07973FF7" w14:textId="77777777" w:rsidR="00307EE2" w:rsidRDefault="00307EE2"/>
  </w:endnote>
  <w:endnote w:type="continuationSeparator" w:id="0">
    <w:p w14:paraId="7D1EBA18" w14:textId="77777777" w:rsidR="00307EE2" w:rsidRDefault="00307EE2" w:rsidP="00B95253">
      <w:r>
        <w:continuationSeparator/>
      </w:r>
    </w:p>
    <w:p w14:paraId="1ED635DD" w14:textId="77777777" w:rsidR="00307EE2" w:rsidRDefault="00307E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A72BB" w14:textId="77777777" w:rsidR="00307EE2" w:rsidRDefault="00307EE2" w:rsidP="00B95253">
      <w:r>
        <w:separator/>
      </w:r>
    </w:p>
    <w:p w14:paraId="77801984" w14:textId="77777777" w:rsidR="00307EE2" w:rsidRDefault="00307EE2"/>
  </w:footnote>
  <w:footnote w:type="continuationSeparator" w:id="0">
    <w:p w14:paraId="5F9D5422" w14:textId="77777777" w:rsidR="00307EE2" w:rsidRDefault="00307EE2" w:rsidP="00B95253">
      <w:r>
        <w:continuationSeparator/>
      </w:r>
    </w:p>
    <w:p w14:paraId="31B1810E" w14:textId="77777777" w:rsidR="00307EE2" w:rsidRDefault="00307E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50BC5"/>
    <w:rsid w:val="001536D2"/>
    <w:rsid w:val="00174184"/>
    <w:rsid w:val="001842CE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309C"/>
    <w:rsid w:val="002A13A0"/>
    <w:rsid w:val="002A5A0A"/>
    <w:rsid w:val="002C3145"/>
    <w:rsid w:val="003048C0"/>
    <w:rsid w:val="00304C45"/>
    <w:rsid w:val="00307507"/>
    <w:rsid w:val="00307EE2"/>
    <w:rsid w:val="003263A7"/>
    <w:rsid w:val="0033193C"/>
    <w:rsid w:val="0034443B"/>
    <w:rsid w:val="00346528"/>
    <w:rsid w:val="00347862"/>
    <w:rsid w:val="00373198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81E37"/>
    <w:rsid w:val="00494944"/>
    <w:rsid w:val="004A07AC"/>
    <w:rsid w:val="004A1EFA"/>
    <w:rsid w:val="004A5EC4"/>
    <w:rsid w:val="004A7CEE"/>
    <w:rsid w:val="004B52D3"/>
    <w:rsid w:val="004D0FD6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40B5E"/>
    <w:rsid w:val="00841BF2"/>
    <w:rsid w:val="0085784D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1510F"/>
    <w:rsid w:val="00916EE3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707B3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97059"/>
    <w:rsid w:val="00BB1DAD"/>
    <w:rsid w:val="00BD4D5E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53</Words>
  <Characters>316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2026-06-22T11:20:00Z</dcterms:created>
  <dcterms:modified xsi:type="dcterms:W3CDTF">2026-06-22T11:20:00Z</dcterms:modified>
</cp:coreProperties>
</file>