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2736A2BB" w14:textId="77777777" w:rsidR="001E529F" w:rsidRDefault="001E529F" w:rsidP="005D4F24"/>
    <w:p w14:paraId="7486F6CB" w14:textId="48CBF959" w:rsidR="001E529F" w:rsidRDefault="003D436A" w:rsidP="001E529F">
      <w:pPr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74DA7D7A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827B9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AE56A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7F8FEF9E" w:rsidR="001E529F" w:rsidRPr="005F0712" w:rsidRDefault="00E30A04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svazek</w:t>
      </w:r>
      <w:r w:rsidR="008E4D50">
        <w:rPr>
          <w:rFonts w:ascii="Arial" w:hAnsi="Arial" w:cs="Arial"/>
          <w:b/>
          <w:bCs/>
        </w:rPr>
        <w:t xml:space="preserve"> 6 klíčů s</w:t>
      </w:r>
      <w:r w:rsidR="005F6671">
        <w:rPr>
          <w:rFonts w:ascii="Arial" w:hAnsi="Arial" w:cs="Arial"/>
          <w:b/>
          <w:bCs/>
        </w:rPr>
        <w:t> 3 barevnými</w:t>
      </w:r>
      <w:r w:rsidR="008E4D50">
        <w:rPr>
          <w:rFonts w:ascii="Arial" w:hAnsi="Arial" w:cs="Arial"/>
          <w:b/>
          <w:bCs/>
        </w:rPr>
        <w:t xml:space="preserve"> </w:t>
      </w:r>
      <w:proofErr w:type="spellStart"/>
      <w:r w:rsidR="008E4D50">
        <w:rPr>
          <w:rFonts w:ascii="Arial" w:hAnsi="Arial" w:cs="Arial"/>
          <w:b/>
          <w:bCs/>
        </w:rPr>
        <w:t>rozlišovači</w:t>
      </w:r>
      <w:proofErr w:type="spellEnd"/>
      <w:r w:rsidR="008E4D50">
        <w:rPr>
          <w:rFonts w:ascii="Arial" w:hAnsi="Arial" w:cs="Arial"/>
          <w:b/>
          <w:bCs/>
        </w:rPr>
        <w:t>, jedním malým klíčkem a dvěma čipy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A2C54" w14:textId="77777777" w:rsidR="00FB0D1E" w:rsidRDefault="00FB0D1E" w:rsidP="00B95253">
      <w:r>
        <w:separator/>
      </w:r>
    </w:p>
    <w:p w14:paraId="11036B16" w14:textId="77777777" w:rsidR="00FB0D1E" w:rsidRDefault="00FB0D1E"/>
  </w:endnote>
  <w:endnote w:type="continuationSeparator" w:id="0">
    <w:p w14:paraId="04BBC730" w14:textId="77777777" w:rsidR="00FB0D1E" w:rsidRDefault="00FB0D1E" w:rsidP="00B95253">
      <w:r>
        <w:continuationSeparator/>
      </w:r>
    </w:p>
    <w:p w14:paraId="32D51DEE" w14:textId="77777777" w:rsidR="00FB0D1E" w:rsidRDefault="00FB0D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3DE24" w14:textId="77777777" w:rsidR="00FB0D1E" w:rsidRDefault="00FB0D1E" w:rsidP="00B95253">
      <w:r>
        <w:separator/>
      </w:r>
    </w:p>
    <w:p w14:paraId="5FAE0F8D" w14:textId="77777777" w:rsidR="00FB0D1E" w:rsidRDefault="00FB0D1E"/>
  </w:footnote>
  <w:footnote w:type="continuationSeparator" w:id="0">
    <w:p w14:paraId="5435242C" w14:textId="77777777" w:rsidR="00FB0D1E" w:rsidRDefault="00FB0D1E" w:rsidP="00B95253">
      <w:r>
        <w:continuationSeparator/>
      </w:r>
    </w:p>
    <w:p w14:paraId="15B98F91" w14:textId="77777777" w:rsidR="00FB0D1E" w:rsidRDefault="00FB0D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51948"/>
    <w:rsid w:val="00051C7E"/>
    <w:rsid w:val="00062220"/>
    <w:rsid w:val="00064F54"/>
    <w:rsid w:val="00072C04"/>
    <w:rsid w:val="0009248A"/>
    <w:rsid w:val="00095CE1"/>
    <w:rsid w:val="000B3C0C"/>
    <w:rsid w:val="000F0949"/>
    <w:rsid w:val="000F1A8F"/>
    <w:rsid w:val="000F67AF"/>
    <w:rsid w:val="00105A10"/>
    <w:rsid w:val="00113251"/>
    <w:rsid w:val="001168DF"/>
    <w:rsid w:val="00121ECC"/>
    <w:rsid w:val="00134C12"/>
    <w:rsid w:val="00150BC5"/>
    <w:rsid w:val="00174184"/>
    <w:rsid w:val="001842CE"/>
    <w:rsid w:val="001A30FA"/>
    <w:rsid w:val="001E3C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7862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406487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F45DD"/>
    <w:rsid w:val="004F6702"/>
    <w:rsid w:val="00517197"/>
    <w:rsid w:val="00522C61"/>
    <w:rsid w:val="005351E8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7023D6"/>
    <w:rsid w:val="00734D49"/>
    <w:rsid w:val="00742FD4"/>
    <w:rsid w:val="00743E02"/>
    <w:rsid w:val="00763032"/>
    <w:rsid w:val="00772829"/>
    <w:rsid w:val="00783CBC"/>
    <w:rsid w:val="007976F5"/>
    <w:rsid w:val="007A08D1"/>
    <w:rsid w:val="007B7130"/>
    <w:rsid w:val="007B740C"/>
    <w:rsid w:val="007C2E43"/>
    <w:rsid w:val="007E28D4"/>
    <w:rsid w:val="007E49E3"/>
    <w:rsid w:val="007F5D52"/>
    <w:rsid w:val="00800053"/>
    <w:rsid w:val="00824DB5"/>
    <w:rsid w:val="00824F86"/>
    <w:rsid w:val="00827B92"/>
    <w:rsid w:val="00841BF2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341"/>
    <w:rsid w:val="009D0C5A"/>
    <w:rsid w:val="009D2DE0"/>
    <w:rsid w:val="009D59C7"/>
    <w:rsid w:val="009E06F3"/>
    <w:rsid w:val="009E44AC"/>
    <w:rsid w:val="009F379D"/>
    <w:rsid w:val="009F38B7"/>
    <w:rsid w:val="009F3E02"/>
    <w:rsid w:val="00A25B56"/>
    <w:rsid w:val="00A419C2"/>
    <w:rsid w:val="00A6171C"/>
    <w:rsid w:val="00A646DD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D7564"/>
    <w:rsid w:val="00C013BD"/>
    <w:rsid w:val="00C031A6"/>
    <w:rsid w:val="00C13DC3"/>
    <w:rsid w:val="00C215B4"/>
    <w:rsid w:val="00C35E82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6124"/>
    <w:rsid w:val="00F227B4"/>
    <w:rsid w:val="00F30B17"/>
    <w:rsid w:val="00F41FA8"/>
    <w:rsid w:val="00F43476"/>
    <w:rsid w:val="00F4650E"/>
    <w:rsid w:val="00F72930"/>
    <w:rsid w:val="00F80946"/>
    <w:rsid w:val="00F93899"/>
    <w:rsid w:val="00F95203"/>
    <w:rsid w:val="00FB0D1E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60</Words>
  <Characters>360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2026-05-04T11:27:00Z</dcterms:created>
  <dcterms:modified xsi:type="dcterms:W3CDTF">2026-05-04T11:27:00Z</dcterms:modified>
</cp:coreProperties>
</file>