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2736A2BB" w14:textId="77777777" w:rsidR="001E529F" w:rsidRDefault="001E529F" w:rsidP="005D4F24"/>
    <w:p w14:paraId="7486F6CB" w14:textId="1CA8A7B6" w:rsidR="001E529F" w:rsidRDefault="004D0FD6" w:rsidP="001E529F">
      <w:pPr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8C13FA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255D3DA1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4D0FD6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. </w:t>
      </w:r>
      <w:r w:rsidR="00AE56AE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2779AB">
        <w:rPr>
          <w:rFonts w:ascii="Arial" w:hAnsi="Arial" w:cs="Arial"/>
        </w:rPr>
        <w:t xml:space="preserve">odevzdán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4B41BD3" w14:textId="4851AA7C" w:rsidR="001E529F" w:rsidRPr="005F0712" w:rsidRDefault="00373198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klíčenka s</w:t>
      </w:r>
      <w:r w:rsidR="00F83A84">
        <w:rPr>
          <w:rFonts w:ascii="Arial" w:hAnsi="Arial" w:cs="Arial"/>
          <w:b/>
          <w:bCs/>
        </w:rPr>
        <w:t> </w:t>
      </w:r>
      <w:r>
        <w:rPr>
          <w:rFonts w:ascii="Arial" w:hAnsi="Arial" w:cs="Arial"/>
          <w:b/>
          <w:bCs/>
        </w:rPr>
        <w:t>karabinou</w:t>
      </w:r>
      <w:r w:rsidR="00F83A84">
        <w:rPr>
          <w:rFonts w:ascii="Arial" w:hAnsi="Arial" w:cs="Arial"/>
          <w:b/>
          <w:bCs/>
        </w:rPr>
        <w:t xml:space="preserve"> se 3 přívěšky a 2 čipy</w:t>
      </w:r>
    </w:p>
    <w:p w14:paraId="6C9C5DBE" w14:textId="77777777" w:rsidR="001E529F" w:rsidRDefault="001E529F" w:rsidP="001E529F">
      <w:pPr>
        <w:jc w:val="center"/>
        <w:rPr>
          <w:rFonts w:ascii="Arial" w:hAnsi="Arial" w:cs="Arial"/>
          <w:b/>
          <w:bCs/>
        </w:rPr>
      </w:pPr>
    </w:p>
    <w:p w14:paraId="45C53809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B3857" w14:textId="77777777" w:rsidR="005B16DA" w:rsidRDefault="005B16DA" w:rsidP="00B95253">
      <w:r>
        <w:separator/>
      </w:r>
    </w:p>
    <w:p w14:paraId="380D2D22" w14:textId="77777777" w:rsidR="005B16DA" w:rsidRDefault="005B16DA"/>
  </w:endnote>
  <w:endnote w:type="continuationSeparator" w:id="0">
    <w:p w14:paraId="6AA06243" w14:textId="77777777" w:rsidR="005B16DA" w:rsidRDefault="005B16DA" w:rsidP="00B95253">
      <w:r>
        <w:continuationSeparator/>
      </w:r>
    </w:p>
    <w:p w14:paraId="25E69E40" w14:textId="77777777" w:rsidR="005B16DA" w:rsidRDefault="005B16D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142FE" w14:textId="77777777" w:rsidR="005B16DA" w:rsidRDefault="005B16DA" w:rsidP="00B95253">
      <w:r>
        <w:separator/>
      </w:r>
    </w:p>
    <w:p w14:paraId="3D93EAEE" w14:textId="77777777" w:rsidR="005B16DA" w:rsidRDefault="005B16DA"/>
  </w:footnote>
  <w:footnote w:type="continuationSeparator" w:id="0">
    <w:p w14:paraId="5406B4B1" w14:textId="77777777" w:rsidR="005B16DA" w:rsidRDefault="005B16DA" w:rsidP="00B95253">
      <w:r>
        <w:continuationSeparator/>
      </w:r>
    </w:p>
    <w:p w14:paraId="204EDA9F" w14:textId="77777777" w:rsidR="005B16DA" w:rsidRDefault="005B16D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23688"/>
    <w:rsid w:val="000278F8"/>
    <w:rsid w:val="00033FE6"/>
    <w:rsid w:val="000356F1"/>
    <w:rsid w:val="00041BC7"/>
    <w:rsid w:val="00051948"/>
    <w:rsid w:val="00051C7E"/>
    <w:rsid w:val="00062220"/>
    <w:rsid w:val="00064F54"/>
    <w:rsid w:val="00072C04"/>
    <w:rsid w:val="0009248A"/>
    <w:rsid w:val="00095CE1"/>
    <w:rsid w:val="000B3C0C"/>
    <w:rsid w:val="000F0949"/>
    <w:rsid w:val="000F1A8F"/>
    <w:rsid w:val="000F67AF"/>
    <w:rsid w:val="00105A10"/>
    <w:rsid w:val="00113251"/>
    <w:rsid w:val="001168DF"/>
    <w:rsid w:val="00121ECC"/>
    <w:rsid w:val="00134C12"/>
    <w:rsid w:val="00150BC5"/>
    <w:rsid w:val="00174184"/>
    <w:rsid w:val="00174CA8"/>
    <w:rsid w:val="001842CE"/>
    <w:rsid w:val="001A30FA"/>
    <w:rsid w:val="001B1FB1"/>
    <w:rsid w:val="001E3C57"/>
    <w:rsid w:val="001E529F"/>
    <w:rsid w:val="001F164C"/>
    <w:rsid w:val="001F67CA"/>
    <w:rsid w:val="0020591C"/>
    <w:rsid w:val="002139A0"/>
    <w:rsid w:val="00214A73"/>
    <w:rsid w:val="002162D1"/>
    <w:rsid w:val="00227157"/>
    <w:rsid w:val="00235300"/>
    <w:rsid w:val="002432BC"/>
    <w:rsid w:val="00255394"/>
    <w:rsid w:val="00256CEC"/>
    <w:rsid w:val="00272242"/>
    <w:rsid w:val="002779AB"/>
    <w:rsid w:val="00292835"/>
    <w:rsid w:val="0029309C"/>
    <w:rsid w:val="002A13A0"/>
    <w:rsid w:val="002A5A0A"/>
    <w:rsid w:val="002C3145"/>
    <w:rsid w:val="00304C45"/>
    <w:rsid w:val="00307507"/>
    <w:rsid w:val="003263A7"/>
    <w:rsid w:val="0033193C"/>
    <w:rsid w:val="0034443B"/>
    <w:rsid w:val="00347862"/>
    <w:rsid w:val="00373198"/>
    <w:rsid w:val="003925D5"/>
    <w:rsid w:val="00397E4F"/>
    <w:rsid w:val="003B19B1"/>
    <w:rsid w:val="003B78DD"/>
    <w:rsid w:val="003C302C"/>
    <w:rsid w:val="003C7C1E"/>
    <w:rsid w:val="003D436A"/>
    <w:rsid w:val="003E3EE8"/>
    <w:rsid w:val="003E5424"/>
    <w:rsid w:val="003F136B"/>
    <w:rsid w:val="00406487"/>
    <w:rsid w:val="00442A45"/>
    <w:rsid w:val="00445182"/>
    <w:rsid w:val="0045117C"/>
    <w:rsid w:val="0046372B"/>
    <w:rsid w:val="00481E37"/>
    <w:rsid w:val="00494944"/>
    <w:rsid w:val="004A07AC"/>
    <w:rsid w:val="004A5EC4"/>
    <w:rsid w:val="004A7CEE"/>
    <w:rsid w:val="004B52D3"/>
    <w:rsid w:val="004D0FD6"/>
    <w:rsid w:val="004F0EE8"/>
    <w:rsid w:val="004F45DD"/>
    <w:rsid w:val="004F6702"/>
    <w:rsid w:val="00517197"/>
    <w:rsid w:val="00522C61"/>
    <w:rsid w:val="005351E8"/>
    <w:rsid w:val="005608F8"/>
    <w:rsid w:val="00567122"/>
    <w:rsid w:val="00571A09"/>
    <w:rsid w:val="00576B3A"/>
    <w:rsid w:val="005860B2"/>
    <w:rsid w:val="00594813"/>
    <w:rsid w:val="005A39DC"/>
    <w:rsid w:val="005B16DA"/>
    <w:rsid w:val="005B2C6A"/>
    <w:rsid w:val="005D4F24"/>
    <w:rsid w:val="005D6444"/>
    <w:rsid w:val="005F59B5"/>
    <w:rsid w:val="005F6671"/>
    <w:rsid w:val="00601D23"/>
    <w:rsid w:val="00605E64"/>
    <w:rsid w:val="00607A24"/>
    <w:rsid w:val="00607B8B"/>
    <w:rsid w:val="00614099"/>
    <w:rsid w:val="00617F8A"/>
    <w:rsid w:val="00625808"/>
    <w:rsid w:val="00631606"/>
    <w:rsid w:val="0063204E"/>
    <w:rsid w:val="00644126"/>
    <w:rsid w:val="00650BAE"/>
    <w:rsid w:val="00653AB4"/>
    <w:rsid w:val="006725D4"/>
    <w:rsid w:val="00674515"/>
    <w:rsid w:val="006A66C5"/>
    <w:rsid w:val="006C74FD"/>
    <w:rsid w:val="006E1657"/>
    <w:rsid w:val="006F273B"/>
    <w:rsid w:val="007023D6"/>
    <w:rsid w:val="00734D49"/>
    <w:rsid w:val="00742FD4"/>
    <w:rsid w:val="00743E02"/>
    <w:rsid w:val="00763032"/>
    <w:rsid w:val="00783CBC"/>
    <w:rsid w:val="007976F5"/>
    <w:rsid w:val="007A08D1"/>
    <w:rsid w:val="007B7130"/>
    <w:rsid w:val="007B740C"/>
    <w:rsid w:val="007C2E43"/>
    <w:rsid w:val="007E28D4"/>
    <w:rsid w:val="007E49E3"/>
    <w:rsid w:val="007F5D52"/>
    <w:rsid w:val="00800053"/>
    <w:rsid w:val="00824DB5"/>
    <w:rsid w:val="00824F86"/>
    <w:rsid w:val="00827B92"/>
    <w:rsid w:val="00841BF2"/>
    <w:rsid w:val="0085784D"/>
    <w:rsid w:val="00893C57"/>
    <w:rsid w:val="008C13FA"/>
    <w:rsid w:val="008C2A5E"/>
    <w:rsid w:val="008C77EA"/>
    <w:rsid w:val="008D5D2A"/>
    <w:rsid w:val="008E326E"/>
    <w:rsid w:val="008E4D50"/>
    <w:rsid w:val="008E5904"/>
    <w:rsid w:val="00912936"/>
    <w:rsid w:val="00916EE3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419C2"/>
    <w:rsid w:val="00A6019A"/>
    <w:rsid w:val="00A6171C"/>
    <w:rsid w:val="00A646DD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95253"/>
    <w:rsid w:val="00BD7564"/>
    <w:rsid w:val="00C013BD"/>
    <w:rsid w:val="00C031A6"/>
    <w:rsid w:val="00C13DC3"/>
    <w:rsid w:val="00C215B4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A4F"/>
    <w:rsid w:val="00D35D50"/>
    <w:rsid w:val="00D37BEB"/>
    <w:rsid w:val="00D40993"/>
    <w:rsid w:val="00D54508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16124"/>
    <w:rsid w:val="00F227B4"/>
    <w:rsid w:val="00F30B17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OneDrive%20-%20M&#283;stsk&#253;%20&#250;&#345;ad%20Roudnice%20nad%20Labem\Plocha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56</Words>
  <Characters>334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2026-05-21T11:54:00Z</dcterms:created>
  <dcterms:modified xsi:type="dcterms:W3CDTF">2026-05-21T11:54:00Z</dcterms:modified>
</cp:coreProperties>
</file>