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50F08D5E" w:rsidR="001E529F" w:rsidRDefault="00A22A8A" w:rsidP="001E529F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210273">
        <w:rPr>
          <w:rFonts w:ascii="Arial" w:hAnsi="Arial" w:cs="Arial"/>
        </w:rPr>
        <w:t>3</w:t>
      </w:r>
      <w:r w:rsidR="007C4DEA">
        <w:rPr>
          <w:rFonts w:ascii="Arial" w:hAnsi="Arial" w:cs="Arial"/>
        </w:rPr>
        <w:t>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418131E2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210273">
        <w:rPr>
          <w:rFonts w:ascii="Arial" w:hAnsi="Arial" w:cs="Arial"/>
        </w:rPr>
        <w:t>14</w:t>
      </w:r>
      <w:r w:rsidR="004E623D">
        <w:rPr>
          <w:rFonts w:ascii="Arial" w:hAnsi="Arial" w:cs="Arial"/>
        </w:rPr>
        <w:t>. 9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45C53809" w14:textId="32FD81C6" w:rsidR="001E529F" w:rsidRPr="000F64B5" w:rsidRDefault="001E3F39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 klíč </w:t>
      </w:r>
      <w:r w:rsidR="00210273">
        <w:rPr>
          <w:rFonts w:ascii="Arial" w:hAnsi="Arial" w:cs="Arial"/>
          <w:b/>
          <w:bCs/>
        </w:rPr>
        <w:t>od OA zn. Hyundai s přívěškem tygříka</w:t>
      </w:r>
    </w:p>
    <w:p w14:paraId="5134036D" w14:textId="77777777" w:rsidR="001517EA" w:rsidRDefault="001517EA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A27C3" w14:textId="77777777" w:rsidR="00CC169A" w:rsidRDefault="00CC169A" w:rsidP="00B95253">
      <w:r>
        <w:separator/>
      </w:r>
    </w:p>
    <w:p w14:paraId="42F459B4" w14:textId="77777777" w:rsidR="00CC169A" w:rsidRDefault="00CC169A"/>
  </w:endnote>
  <w:endnote w:type="continuationSeparator" w:id="0">
    <w:p w14:paraId="3ED32399" w14:textId="77777777" w:rsidR="00CC169A" w:rsidRDefault="00CC169A" w:rsidP="00B95253">
      <w:r>
        <w:continuationSeparator/>
      </w:r>
    </w:p>
    <w:p w14:paraId="45098BD5" w14:textId="77777777" w:rsidR="00CC169A" w:rsidRDefault="00CC16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96DB0" w14:textId="77777777" w:rsidR="00CC169A" w:rsidRDefault="00CC169A" w:rsidP="00B95253">
      <w:r>
        <w:separator/>
      </w:r>
    </w:p>
    <w:p w14:paraId="05A1B988" w14:textId="77777777" w:rsidR="00CC169A" w:rsidRDefault="00CC169A"/>
  </w:footnote>
  <w:footnote w:type="continuationSeparator" w:id="0">
    <w:p w14:paraId="354790F8" w14:textId="77777777" w:rsidR="00CC169A" w:rsidRDefault="00CC169A" w:rsidP="00B95253">
      <w:r>
        <w:continuationSeparator/>
      </w:r>
    </w:p>
    <w:p w14:paraId="15913D28" w14:textId="77777777" w:rsidR="00CC169A" w:rsidRDefault="00CC169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17C3"/>
    <w:rsid w:val="00087BE4"/>
    <w:rsid w:val="0009248A"/>
    <w:rsid w:val="00095CE1"/>
    <w:rsid w:val="000B3C0C"/>
    <w:rsid w:val="000B446C"/>
    <w:rsid w:val="000E3F52"/>
    <w:rsid w:val="000E528C"/>
    <w:rsid w:val="000E5831"/>
    <w:rsid w:val="000F0949"/>
    <w:rsid w:val="000F1A8F"/>
    <w:rsid w:val="000F64B5"/>
    <w:rsid w:val="000F67AF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74184"/>
    <w:rsid w:val="001842CE"/>
    <w:rsid w:val="001A2437"/>
    <w:rsid w:val="001A30FA"/>
    <w:rsid w:val="001B1FB1"/>
    <w:rsid w:val="001B3C34"/>
    <w:rsid w:val="001B6D10"/>
    <w:rsid w:val="001C5936"/>
    <w:rsid w:val="001E3C57"/>
    <w:rsid w:val="001E3F39"/>
    <w:rsid w:val="001E4457"/>
    <w:rsid w:val="001E529F"/>
    <w:rsid w:val="001F164C"/>
    <w:rsid w:val="001F67CA"/>
    <w:rsid w:val="0020591C"/>
    <w:rsid w:val="00210273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0FCB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A07AC"/>
    <w:rsid w:val="004A1EFA"/>
    <w:rsid w:val="004A5EC4"/>
    <w:rsid w:val="004A7CEE"/>
    <w:rsid w:val="004B1B73"/>
    <w:rsid w:val="004B263E"/>
    <w:rsid w:val="004B52D3"/>
    <w:rsid w:val="004D0FD6"/>
    <w:rsid w:val="004E122C"/>
    <w:rsid w:val="004E3D03"/>
    <w:rsid w:val="004E623D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0C25"/>
    <w:rsid w:val="006725D4"/>
    <w:rsid w:val="00674515"/>
    <w:rsid w:val="006877E5"/>
    <w:rsid w:val="006A59C5"/>
    <w:rsid w:val="006A66C5"/>
    <w:rsid w:val="006B2C72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678EF"/>
    <w:rsid w:val="00783CBC"/>
    <w:rsid w:val="007976F5"/>
    <w:rsid w:val="007A08D1"/>
    <w:rsid w:val="007A3ABA"/>
    <w:rsid w:val="007B7130"/>
    <w:rsid w:val="007B740C"/>
    <w:rsid w:val="007C2E43"/>
    <w:rsid w:val="007C334C"/>
    <w:rsid w:val="007C4DEA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5718C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2A8A"/>
    <w:rsid w:val="00A25B56"/>
    <w:rsid w:val="00A3021F"/>
    <w:rsid w:val="00A419C2"/>
    <w:rsid w:val="00A5045D"/>
    <w:rsid w:val="00A540EA"/>
    <w:rsid w:val="00A6019A"/>
    <w:rsid w:val="00A6171C"/>
    <w:rsid w:val="00A646DD"/>
    <w:rsid w:val="00A703F2"/>
    <w:rsid w:val="00A757B6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1265A"/>
    <w:rsid w:val="00B24EFF"/>
    <w:rsid w:val="00B3297E"/>
    <w:rsid w:val="00B47A4C"/>
    <w:rsid w:val="00B82BE9"/>
    <w:rsid w:val="00B95253"/>
    <w:rsid w:val="00B97059"/>
    <w:rsid w:val="00BA5EB8"/>
    <w:rsid w:val="00BD4D5E"/>
    <w:rsid w:val="00BD7564"/>
    <w:rsid w:val="00C013BD"/>
    <w:rsid w:val="00C031A6"/>
    <w:rsid w:val="00C061DB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4990"/>
    <w:rsid w:val="00C47340"/>
    <w:rsid w:val="00C608A1"/>
    <w:rsid w:val="00C92AC6"/>
    <w:rsid w:val="00CA1473"/>
    <w:rsid w:val="00CA6244"/>
    <w:rsid w:val="00CB3FFD"/>
    <w:rsid w:val="00CC169A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31526"/>
    <w:rsid w:val="00F32B6B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56</Words>
  <Characters>337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2026-09-14T11:37:00Z</dcterms:created>
  <dcterms:modified xsi:type="dcterms:W3CDTF">2026-09-14T11:37:00Z</dcterms:modified>
</cp:coreProperties>
</file>