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255CADC3" w:rsidR="001E529F" w:rsidRDefault="004709D3" w:rsidP="001E529F">
      <w:pPr>
        <w:rPr>
          <w:rFonts w:ascii="Arial" w:hAnsi="Arial" w:cs="Arial"/>
        </w:rPr>
      </w:pPr>
      <w:r>
        <w:rPr>
          <w:rFonts w:ascii="Arial" w:hAnsi="Arial" w:cs="Arial"/>
        </w:rPr>
        <w:t>N/24</w:t>
      </w:r>
      <w:r w:rsidR="000B446C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2C1843C7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4709D3">
        <w:rPr>
          <w:rFonts w:ascii="Arial" w:hAnsi="Arial" w:cs="Arial"/>
        </w:rPr>
        <w:t>13. 8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45C53809" w14:textId="69242880" w:rsidR="001E529F" w:rsidRDefault="004709D3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Dětská </w:t>
      </w:r>
      <w:proofErr w:type="spellStart"/>
      <w:r>
        <w:rPr>
          <w:rFonts w:ascii="Arial" w:hAnsi="Arial" w:cs="Arial"/>
          <w:b/>
          <w:bCs/>
        </w:rPr>
        <w:t>odstr</w:t>
      </w:r>
      <w:r w:rsidR="000E19D3">
        <w:rPr>
          <w:rFonts w:ascii="Arial" w:hAnsi="Arial" w:cs="Arial"/>
          <w:b/>
          <w:bCs/>
        </w:rPr>
        <w:t>k</w:t>
      </w:r>
      <w:r>
        <w:rPr>
          <w:rFonts w:ascii="Arial" w:hAnsi="Arial" w:cs="Arial"/>
          <w:b/>
          <w:bCs/>
        </w:rPr>
        <w:t>ávací</w:t>
      </w:r>
      <w:proofErr w:type="spellEnd"/>
      <w:r>
        <w:rPr>
          <w:rFonts w:ascii="Arial" w:hAnsi="Arial" w:cs="Arial"/>
          <w:b/>
          <w:bCs/>
        </w:rPr>
        <w:t xml:space="preserve"> koloběžka 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2AAC1" w14:textId="77777777" w:rsidR="00F440BD" w:rsidRDefault="00F440BD" w:rsidP="00B95253">
      <w:r>
        <w:separator/>
      </w:r>
    </w:p>
    <w:p w14:paraId="60BD652F" w14:textId="77777777" w:rsidR="00F440BD" w:rsidRDefault="00F440BD"/>
  </w:endnote>
  <w:endnote w:type="continuationSeparator" w:id="0">
    <w:p w14:paraId="0B6F8230" w14:textId="77777777" w:rsidR="00F440BD" w:rsidRDefault="00F440BD" w:rsidP="00B95253">
      <w:r>
        <w:continuationSeparator/>
      </w:r>
    </w:p>
    <w:p w14:paraId="4FE22548" w14:textId="77777777" w:rsidR="00F440BD" w:rsidRDefault="00F440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441C7" w14:textId="77777777" w:rsidR="00F440BD" w:rsidRDefault="00F440BD" w:rsidP="00B95253">
      <w:r>
        <w:separator/>
      </w:r>
    </w:p>
    <w:p w14:paraId="03FC56C6" w14:textId="77777777" w:rsidR="00F440BD" w:rsidRDefault="00F440BD"/>
  </w:footnote>
  <w:footnote w:type="continuationSeparator" w:id="0">
    <w:p w14:paraId="59555AAB" w14:textId="77777777" w:rsidR="00F440BD" w:rsidRDefault="00F440BD" w:rsidP="00B95253">
      <w:r>
        <w:continuationSeparator/>
      </w:r>
    </w:p>
    <w:p w14:paraId="3A843E2C" w14:textId="77777777" w:rsidR="00F440BD" w:rsidRDefault="00F440B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19D3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97DE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17503"/>
    <w:rsid w:val="00F227B4"/>
    <w:rsid w:val="00F30B17"/>
    <w:rsid w:val="00F310C6"/>
    <w:rsid w:val="00F41FA8"/>
    <w:rsid w:val="00F43476"/>
    <w:rsid w:val="00F440BD"/>
    <w:rsid w:val="00F4650E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2026-08-13T05:45:00Z</dcterms:created>
  <dcterms:modified xsi:type="dcterms:W3CDTF">2026-08-13T05:46:00Z</dcterms:modified>
</cp:coreProperties>
</file>