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366E57A1" w:rsidR="001E529F" w:rsidRDefault="000353CB" w:rsidP="001E529F">
      <w:pPr>
        <w:rPr>
          <w:rFonts w:ascii="Arial" w:hAnsi="Arial" w:cs="Arial"/>
        </w:rPr>
      </w:pPr>
      <w:r>
        <w:rPr>
          <w:rFonts w:ascii="Arial" w:hAnsi="Arial" w:cs="Arial"/>
        </w:rPr>
        <w:t>19</w:t>
      </w:r>
      <w:r w:rsidR="000B446C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46AB68FD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0353CB">
        <w:rPr>
          <w:rFonts w:ascii="Arial" w:hAnsi="Arial" w:cs="Arial"/>
        </w:rPr>
        <w:t>5.</w:t>
      </w:r>
      <w:r w:rsidR="004709D3">
        <w:rPr>
          <w:rFonts w:ascii="Arial" w:hAnsi="Arial" w:cs="Arial"/>
        </w:rPr>
        <w:t xml:space="preserve"> 8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45C53809" w14:textId="46A73C07" w:rsidR="001E529F" w:rsidRDefault="000353CB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svazek 3 klíčů na černé šňůrce s kartou Tesco</w:t>
      </w:r>
    </w:p>
    <w:p w14:paraId="5134036D" w14:textId="77777777" w:rsidR="001517EA" w:rsidRDefault="001517EA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D9CBE" w14:textId="77777777" w:rsidR="006E3973" w:rsidRDefault="006E3973" w:rsidP="00B95253">
      <w:r>
        <w:separator/>
      </w:r>
    </w:p>
    <w:p w14:paraId="3C63089B" w14:textId="77777777" w:rsidR="006E3973" w:rsidRDefault="006E3973"/>
  </w:endnote>
  <w:endnote w:type="continuationSeparator" w:id="0">
    <w:p w14:paraId="4D5C972E" w14:textId="77777777" w:rsidR="006E3973" w:rsidRDefault="006E3973" w:rsidP="00B95253">
      <w:r>
        <w:continuationSeparator/>
      </w:r>
    </w:p>
    <w:p w14:paraId="74209846" w14:textId="77777777" w:rsidR="006E3973" w:rsidRDefault="006E39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6355D" w14:textId="77777777" w:rsidR="006E3973" w:rsidRDefault="006E3973" w:rsidP="00B95253">
      <w:r>
        <w:separator/>
      </w:r>
    </w:p>
    <w:p w14:paraId="263A0621" w14:textId="77777777" w:rsidR="006E3973" w:rsidRDefault="006E3973"/>
  </w:footnote>
  <w:footnote w:type="continuationSeparator" w:id="0">
    <w:p w14:paraId="681E330F" w14:textId="77777777" w:rsidR="006E3973" w:rsidRDefault="006E3973" w:rsidP="00B95253">
      <w:r>
        <w:continuationSeparator/>
      </w:r>
    </w:p>
    <w:p w14:paraId="6999A48F" w14:textId="77777777" w:rsidR="006E3973" w:rsidRDefault="006E397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7BE4"/>
    <w:rsid w:val="0009248A"/>
    <w:rsid w:val="00095CE1"/>
    <w:rsid w:val="000B3C0C"/>
    <w:rsid w:val="000B446C"/>
    <w:rsid w:val="000E3F52"/>
    <w:rsid w:val="000E5831"/>
    <w:rsid w:val="000F0949"/>
    <w:rsid w:val="000F1A8F"/>
    <w:rsid w:val="000F67AF"/>
    <w:rsid w:val="00105A10"/>
    <w:rsid w:val="00113251"/>
    <w:rsid w:val="001168DF"/>
    <w:rsid w:val="00121ECC"/>
    <w:rsid w:val="00127204"/>
    <w:rsid w:val="00134C12"/>
    <w:rsid w:val="00140FDA"/>
    <w:rsid w:val="00150BC5"/>
    <w:rsid w:val="001517EA"/>
    <w:rsid w:val="001536D2"/>
    <w:rsid w:val="00174184"/>
    <w:rsid w:val="001842CE"/>
    <w:rsid w:val="001A2437"/>
    <w:rsid w:val="001A30FA"/>
    <w:rsid w:val="001B1FB1"/>
    <w:rsid w:val="001B3C34"/>
    <w:rsid w:val="001C5936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4443B"/>
    <w:rsid w:val="00346528"/>
    <w:rsid w:val="00347862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D436A"/>
    <w:rsid w:val="003E0474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A07AC"/>
    <w:rsid w:val="004A1EFA"/>
    <w:rsid w:val="004A5EC4"/>
    <w:rsid w:val="004A7CEE"/>
    <w:rsid w:val="004B1B73"/>
    <w:rsid w:val="004B52D3"/>
    <w:rsid w:val="004D0FD6"/>
    <w:rsid w:val="004E122C"/>
    <w:rsid w:val="004E3D03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25D4"/>
    <w:rsid w:val="00674515"/>
    <w:rsid w:val="006877E5"/>
    <w:rsid w:val="006A59C5"/>
    <w:rsid w:val="006A66C5"/>
    <w:rsid w:val="006C74FD"/>
    <w:rsid w:val="006E1657"/>
    <w:rsid w:val="006E3973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83CBC"/>
    <w:rsid w:val="007976F5"/>
    <w:rsid w:val="007A08D1"/>
    <w:rsid w:val="007B7130"/>
    <w:rsid w:val="007B740C"/>
    <w:rsid w:val="007C2E43"/>
    <w:rsid w:val="007C334C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33C82"/>
    <w:rsid w:val="0094175D"/>
    <w:rsid w:val="00945B5C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B5F5B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3021F"/>
    <w:rsid w:val="00A419C2"/>
    <w:rsid w:val="00A6019A"/>
    <w:rsid w:val="00A6171C"/>
    <w:rsid w:val="00A646DD"/>
    <w:rsid w:val="00A703F2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82BE9"/>
    <w:rsid w:val="00B95253"/>
    <w:rsid w:val="00B97059"/>
    <w:rsid w:val="00BD4D5E"/>
    <w:rsid w:val="00BD7564"/>
    <w:rsid w:val="00C013BD"/>
    <w:rsid w:val="00C031A6"/>
    <w:rsid w:val="00C13DC3"/>
    <w:rsid w:val="00C215B4"/>
    <w:rsid w:val="00C21F45"/>
    <w:rsid w:val="00C35E82"/>
    <w:rsid w:val="00C36149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56</Words>
  <Characters>337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2026-08-20T12:42:00Z</dcterms:created>
  <dcterms:modified xsi:type="dcterms:W3CDTF">2026-08-20T12:42:00Z</dcterms:modified>
</cp:coreProperties>
</file>