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988AD" w14:textId="041982E8" w:rsidR="00AB620A" w:rsidRDefault="00AB620A" w:rsidP="005D4F24"/>
    <w:p w14:paraId="2736A2BB" w14:textId="77777777" w:rsidR="001E529F" w:rsidRDefault="001E529F" w:rsidP="005D4F24"/>
    <w:p w14:paraId="7486F6CB" w14:textId="41506C76" w:rsidR="001E529F" w:rsidRDefault="001E529F" w:rsidP="001E529F">
      <w:pPr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="00AE56AE">
        <w:rPr>
          <w:rFonts w:ascii="Arial" w:hAnsi="Arial" w:cs="Arial"/>
        </w:rPr>
        <w:t>/</w:t>
      </w:r>
      <w:r w:rsidR="003D436A">
        <w:rPr>
          <w:rFonts w:ascii="Arial" w:hAnsi="Arial" w:cs="Arial"/>
        </w:rPr>
        <w:t>8</w:t>
      </w:r>
      <w:r w:rsidR="008C13FA">
        <w:rPr>
          <w:rFonts w:ascii="Arial" w:hAnsi="Arial" w:cs="Arial"/>
        </w:rPr>
        <w:t>/2026</w:t>
      </w:r>
    </w:p>
    <w:p w14:paraId="78B6C85F" w14:textId="77777777" w:rsidR="001E529F" w:rsidRDefault="001E529F" w:rsidP="001E529F">
      <w:pPr>
        <w:rPr>
          <w:rFonts w:ascii="Arial" w:hAnsi="Arial" w:cs="Arial"/>
        </w:rPr>
      </w:pPr>
    </w:p>
    <w:p w14:paraId="1731E3D1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6FFD93C7" w14:textId="77777777" w:rsidR="001E529F" w:rsidRPr="003B2546" w:rsidRDefault="001E529F" w:rsidP="001E529F"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r w:rsidRPr="003B2546">
        <w:rPr>
          <w:rFonts w:ascii="Arial" w:hAnsi="Arial" w:cs="Arial"/>
          <w:b/>
          <w:sz w:val="36"/>
          <w:szCs w:val="36"/>
          <w:u w:val="single"/>
        </w:rPr>
        <w:t>Oznámení nálezu</w:t>
      </w:r>
    </w:p>
    <w:p w14:paraId="6E1B24BD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225D52C9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18E6599E" w14:textId="74DA7D7A" w:rsidR="001E529F" w:rsidRDefault="001E529F" w:rsidP="001E529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Dne </w:t>
      </w:r>
      <w:r w:rsidR="00827B92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. </w:t>
      </w:r>
      <w:r w:rsidR="00AE56AE">
        <w:rPr>
          <w:rFonts w:ascii="Arial" w:hAnsi="Arial" w:cs="Arial"/>
        </w:rPr>
        <w:t xml:space="preserve">5. </w:t>
      </w:r>
      <w:r>
        <w:rPr>
          <w:rFonts w:ascii="Arial" w:hAnsi="Arial" w:cs="Arial"/>
        </w:rPr>
        <w:t xml:space="preserve">2026 </w:t>
      </w:r>
      <w:r w:rsidRPr="00BC48AC">
        <w:rPr>
          <w:rFonts w:ascii="Arial" w:hAnsi="Arial" w:cs="Arial"/>
        </w:rPr>
        <w:t>by</w:t>
      </w:r>
      <w:r>
        <w:rPr>
          <w:rFonts w:ascii="Arial" w:hAnsi="Arial" w:cs="Arial"/>
        </w:rPr>
        <w:t xml:space="preserve">l </w:t>
      </w:r>
      <w:r w:rsidR="002779AB">
        <w:rPr>
          <w:rFonts w:ascii="Arial" w:hAnsi="Arial" w:cs="Arial"/>
        </w:rPr>
        <w:t>na</w:t>
      </w:r>
      <w:r>
        <w:rPr>
          <w:rFonts w:ascii="Arial" w:hAnsi="Arial" w:cs="Arial"/>
        </w:rPr>
        <w:t xml:space="preserve"> Městsk</w:t>
      </w:r>
      <w:r w:rsidR="002779AB">
        <w:rPr>
          <w:rFonts w:ascii="Arial" w:hAnsi="Arial" w:cs="Arial"/>
        </w:rPr>
        <w:t>ý</w:t>
      </w:r>
      <w:r>
        <w:rPr>
          <w:rFonts w:ascii="Arial" w:hAnsi="Arial" w:cs="Arial"/>
        </w:rPr>
        <w:t xml:space="preserve"> úřad Roudnice nad Labem</w:t>
      </w:r>
      <w:r w:rsidR="00AE56AE">
        <w:rPr>
          <w:rFonts w:ascii="Arial" w:hAnsi="Arial" w:cs="Arial"/>
        </w:rPr>
        <w:t xml:space="preserve"> </w:t>
      </w:r>
      <w:proofErr w:type="gramStart"/>
      <w:r w:rsidR="002779AB">
        <w:rPr>
          <w:rFonts w:ascii="Arial" w:hAnsi="Arial" w:cs="Arial"/>
        </w:rPr>
        <w:t xml:space="preserve">odevzdán </w:t>
      </w:r>
      <w:r>
        <w:rPr>
          <w:rFonts w:ascii="Arial" w:hAnsi="Arial" w:cs="Arial"/>
        </w:rPr>
        <w:t xml:space="preserve"> nález</w:t>
      </w:r>
      <w:proofErr w:type="gramEnd"/>
      <w:r>
        <w:rPr>
          <w:rFonts w:ascii="Arial" w:hAnsi="Arial" w:cs="Arial"/>
        </w:rPr>
        <w:t>:</w:t>
      </w:r>
    </w:p>
    <w:p w14:paraId="5808CD2D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64B41BD3" w14:textId="3CEF5D7D" w:rsidR="001E529F" w:rsidRPr="005F0712" w:rsidRDefault="003D436A" w:rsidP="001E529F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prsten ze žlutého kovu</w:t>
      </w:r>
    </w:p>
    <w:p w14:paraId="6C9C5DBE" w14:textId="77777777" w:rsidR="001E529F" w:rsidRDefault="001E529F" w:rsidP="001E529F">
      <w:pPr>
        <w:jc w:val="center"/>
        <w:rPr>
          <w:rFonts w:ascii="Arial" w:hAnsi="Arial" w:cs="Arial"/>
          <w:b/>
          <w:bCs/>
        </w:rPr>
      </w:pPr>
    </w:p>
    <w:p w14:paraId="45C53809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3A038E68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nálezu</w:t>
      </w:r>
      <w:r w:rsidRPr="00E94207">
        <w:rPr>
          <w:rFonts w:ascii="Arial" w:hAnsi="Arial" w:cs="Arial"/>
          <w:sz w:val="22"/>
          <w:szCs w:val="22"/>
        </w:rPr>
        <w:t xml:space="preserve"> je možno </w:t>
      </w:r>
      <w:r>
        <w:rPr>
          <w:rFonts w:ascii="Arial" w:hAnsi="Arial" w:cs="Arial"/>
          <w:sz w:val="22"/>
          <w:szCs w:val="22"/>
        </w:rPr>
        <w:t>se informovat</w:t>
      </w:r>
      <w:r w:rsidRPr="00E94207">
        <w:rPr>
          <w:rFonts w:ascii="Arial" w:hAnsi="Arial" w:cs="Arial"/>
          <w:sz w:val="22"/>
          <w:szCs w:val="22"/>
        </w:rPr>
        <w:t xml:space="preserve"> v kanceláři Městského </w:t>
      </w:r>
      <w:proofErr w:type="gramStart"/>
      <w:r w:rsidRPr="00E94207">
        <w:rPr>
          <w:rFonts w:ascii="Arial" w:hAnsi="Arial" w:cs="Arial"/>
          <w:sz w:val="22"/>
          <w:szCs w:val="22"/>
        </w:rPr>
        <w:t>úřadu  Roudnic</w:t>
      </w:r>
      <w:r>
        <w:rPr>
          <w:rFonts w:ascii="Arial" w:hAnsi="Arial" w:cs="Arial"/>
          <w:sz w:val="22"/>
          <w:szCs w:val="22"/>
        </w:rPr>
        <w:t>e</w:t>
      </w:r>
      <w:proofErr w:type="gramEnd"/>
      <w:r w:rsidRPr="00E94207">
        <w:rPr>
          <w:rFonts w:ascii="Arial" w:hAnsi="Arial" w:cs="Arial"/>
          <w:sz w:val="22"/>
          <w:szCs w:val="22"/>
        </w:rPr>
        <w:t xml:space="preserve"> nad Labem</w:t>
      </w:r>
      <w:r>
        <w:rPr>
          <w:rFonts w:ascii="Arial" w:hAnsi="Arial" w:cs="Arial"/>
          <w:sz w:val="22"/>
          <w:szCs w:val="22"/>
        </w:rPr>
        <w:t>,</w:t>
      </w:r>
    </w:p>
    <w:p w14:paraId="357AFD28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  <w:r w:rsidRPr="00E94207">
        <w:rPr>
          <w:rFonts w:ascii="Arial" w:hAnsi="Arial" w:cs="Arial"/>
          <w:sz w:val="22"/>
          <w:szCs w:val="22"/>
        </w:rPr>
        <w:t xml:space="preserve">č. </w:t>
      </w:r>
      <w:proofErr w:type="spellStart"/>
      <w:r w:rsidRPr="00E94207">
        <w:rPr>
          <w:rFonts w:ascii="Arial" w:hAnsi="Arial" w:cs="Arial"/>
          <w:sz w:val="22"/>
          <w:szCs w:val="22"/>
        </w:rPr>
        <w:t>dv</w:t>
      </w:r>
      <w:proofErr w:type="spellEnd"/>
      <w:r w:rsidRPr="00E94207">
        <w:rPr>
          <w:rFonts w:ascii="Arial" w:hAnsi="Arial" w:cs="Arial"/>
          <w:sz w:val="22"/>
          <w:szCs w:val="22"/>
        </w:rPr>
        <w:t xml:space="preserve">. </w:t>
      </w:r>
      <w:proofErr w:type="gramStart"/>
      <w:r w:rsidRPr="00E94207">
        <w:rPr>
          <w:rFonts w:ascii="Arial" w:hAnsi="Arial" w:cs="Arial"/>
          <w:sz w:val="22"/>
          <w:szCs w:val="22"/>
        </w:rPr>
        <w:t>6a</w:t>
      </w:r>
      <w:proofErr w:type="gramEnd"/>
    </w:p>
    <w:p w14:paraId="4A4EA50C" w14:textId="77777777" w:rsidR="001E529F" w:rsidRPr="00E94207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461E9C12" w14:textId="77777777" w:rsidR="001E529F" w:rsidRPr="00697584" w:rsidRDefault="001E529F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  <w:r w:rsidRPr="00697584">
        <w:rPr>
          <w:rFonts w:ascii="Arial" w:hAnsi="Arial" w:cs="Arial"/>
          <w:b/>
          <w:sz w:val="22"/>
          <w:szCs w:val="22"/>
        </w:rPr>
        <w:t>osobně ve dnech:</w:t>
      </w:r>
    </w:p>
    <w:p w14:paraId="1F5628CC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pondělí </w:t>
      </w:r>
      <w:proofErr w:type="gramStart"/>
      <w:r>
        <w:rPr>
          <w:rFonts w:ascii="Arial" w:hAnsi="Arial" w:cs="Arial"/>
          <w:sz w:val="22"/>
          <w:szCs w:val="22"/>
        </w:rPr>
        <w:t>7 – 17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4767CDCF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úterý     </w:t>
      </w:r>
      <w:proofErr w:type="gramStart"/>
      <w:r>
        <w:rPr>
          <w:rFonts w:ascii="Arial" w:hAnsi="Arial" w:cs="Arial"/>
          <w:sz w:val="22"/>
          <w:szCs w:val="22"/>
        </w:rPr>
        <w:t>9 – 15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744F64C6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středa   </w:t>
      </w:r>
      <w:proofErr w:type="gramStart"/>
      <w:r>
        <w:rPr>
          <w:rFonts w:ascii="Arial" w:hAnsi="Arial" w:cs="Arial"/>
          <w:sz w:val="22"/>
          <w:szCs w:val="22"/>
        </w:rPr>
        <w:t>7 – 17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24D9F352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čtvrtek  9</w:t>
      </w:r>
      <w:proofErr w:type="gramEnd"/>
      <w:r>
        <w:rPr>
          <w:rFonts w:ascii="Arial" w:hAnsi="Arial" w:cs="Arial"/>
          <w:sz w:val="22"/>
          <w:szCs w:val="22"/>
        </w:rPr>
        <w:t xml:space="preserve"> – 15 hod</w:t>
      </w:r>
    </w:p>
    <w:p w14:paraId="58586023" w14:textId="77777777" w:rsidR="001E529F" w:rsidRPr="00E94207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</w:p>
    <w:p w14:paraId="516D0644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5E963997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442C3C5C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70145B7A" w14:textId="77777777" w:rsidR="001E529F" w:rsidRDefault="001E529F" w:rsidP="001E529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t</w:t>
      </w:r>
      <w:r w:rsidRPr="003B639B">
        <w:rPr>
          <w:rFonts w:ascii="Arial" w:hAnsi="Arial" w:cs="Arial"/>
          <w:b/>
        </w:rPr>
        <w:t>elefonicky na čísle 416 850</w:t>
      </w:r>
      <w:r>
        <w:rPr>
          <w:rFonts w:ascii="Arial" w:hAnsi="Arial" w:cs="Arial"/>
          <w:b/>
        </w:rPr>
        <w:t> </w:t>
      </w:r>
      <w:r w:rsidRPr="003B639B">
        <w:rPr>
          <w:rFonts w:ascii="Arial" w:hAnsi="Arial" w:cs="Arial"/>
          <w:b/>
        </w:rPr>
        <w:t>115</w:t>
      </w:r>
    </w:p>
    <w:p w14:paraId="58065127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05642C7F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059D09A0" w14:textId="77777777" w:rsidR="001E529F" w:rsidRPr="005D4F24" w:rsidRDefault="001E529F" w:rsidP="005D4F24"/>
    <w:sectPr w:rsidR="001E529F" w:rsidRPr="005D4F24" w:rsidSect="003B78D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20" w:code="9"/>
      <w:pgMar w:top="1134" w:right="1134" w:bottom="2812" w:left="1134" w:header="295" w:footer="851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6DC7C1" w14:textId="77777777" w:rsidR="00F707ED" w:rsidRDefault="00F707ED" w:rsidP="00B95253">
      <w:r>
        <w:separator/>
      </w:r>
    </w:p>
    <w:p w14:paraId="42951273" w14:textId="77777777" w:rsidR="00F707ED" w:rsidRDefault="00F707ED"/>
  </w:endnote>
  <w:endnote w:type="continuationSeparator" w:id="0">
    <w:p w14:paraId="31EF4644" w14:textId="77777777" w:rsidR="00F707ED" w:rsidRDefault="00F707ED" w:rsidP="00B95253">
      <w:r>
        <w:continuationSeparator/>
      </w:r>
    </w:p>
    <w:p w14:paraId="4367747F" w14:textId="77777777" w:rsidR="00F707ED" w:rsidRDefault="00F707E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fga">
    <w:altName w:val="Calibri"/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Times New Roman (Základní text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Minion Pro">
    <w:charset w:val="00"/>
    <w:family w:val="roman"/>
    <w:pitch w:val="variable"/>
    <w:sig w:usb0="60000287" w:usb1="00000001" w:usb2="00000000" w:usb3="00000000" w:csb0="0000019F" w:csb1="00000000"/>
  </w:font>
  <w:font w:name="Lufga SemiBold">
    <w:altName w:val="Calibri"/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B7091" w14:textId="77777777" w:rsidR="0045117C" w:rsidRDefault="0045117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D5C4D" w14:textId="77777777" w:rsidR="007976F5" w:rsidRPr="00644126" w:rsidRDefault="007976F5" w:rsidP="007976F5">
    <w:pPr>
      <w:pStyle w:val="Zpat"/>
    </w:pPr>
    <w:r w:rsidRPr="00E03F41">
      <w:tab/>
    </w:r>
    <w:r w:rsidRPr="00E03F41">
      <w:tab/>
    </w:r>
    <w:r w:rsidRPr="00644126">
      <w:fldChar w:fldCharType="begin"/>
    </w:r>
    <w:r w:rsidRPr="00644126">
      <w:instrText xml:space="preserve"> PAGE   \* MERGEFORMAT </w:instrText>
    </w:r>
    <w:r w:rsidRPr="00644126">
      <w:fldChar w:fldCharType="separate"/>
    </w:r>
    <w:r>
      <w:t>1</w:t>
    </w:r>
    <w:r w:rsidRPr="00644126">
      <w:fldChar w:fldCharType="end"/>
    </w:r>
    <w:r w:rsidRPr="00644126">
      <w:t>/</w:t>
    </w:r>
    <w:fldSimple w:instr=" NUMPAGES   \* MERGEFORMAT ">
      <w:r>
        <w:t>2</w:t>
      </w:r>
    </w:fldSimple>
  </w:p>
  <w:p w14:paraId="7A0AAE9D" w14:textId="77777777" w:rsidR="00F4650E" w:rsidRDefault="00A419C2" w:rsidP="00F4650E">
    <w:pPr>
      <w:pStyle w:val="Zpat"/>
    </w:pPr>
    <w:r>
      <w:rPr>
        <w:noProof/>
      </w:rPr>
      <w:drawing>
        <wp:inline distT="0" distB="0" distL="0" distR="0" wp14:anchorId="3BB27054" wp14:editId="478C0B13">
          <wp:extent cx="2664000" cy="594000"/>
          <wp:effectExtent l="0" t="0" r="3175" b="3175"/>
          <wp:docPr id="123911489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845392" name="Grafický objekt 1571845392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4000" cy="59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676F0" w14:textId="77777777" w:rsidR="00B95253" w:rsidRPr="00644126" w:rsidRDefault="00576B3A" w:rsidP="00644126">
    <w:pPr>
      <w:pStyle w:val="Zpat"/>
    </w:pPr>
    <w:r w:rsidRPr="00E03F41">
      <w:tab/>
    </w:r>
    <w:r w:rsidRPr="00E03F41">
      <w:tab/>
    </w:r>
    <w:r w:rsidRPr="00644126">
      <w:fldChar w:fldCharType="begin"/>
    </w:r>
    <w:r w:rsidRPr="00644126">
      <w:instrText xml:space="preserve"> PAGE   \* MERGEFORMAT </w:instrText>
    </w:r>
    <w:r w:rsidRPr="00644126">
      <w:fldChar w:fldCharType="separate"/>
    </w:r>
    <w:r w:rsidRPr="00644126">
      <w:t>1</w:t>
    </w:r>
    <w:r w:rsidRPr="00644126">
      <w:fldChar w:fldCharType="end"/>
    </w:r>
    <w:r w:rsidRPr="00644126">
      <w:t>/</w:t>
    </w:r>
    <w:fldSimple w:instr=" NUMPAGES   \* MERGEFORMAT ">
      <w:r w:rsidRPr="00644126">
        <w:t>2</w:t>
      </w:r>
    </w:fldSimple>
  </w:p>
  <w:p w14:paraId="232D90AF" w14:textId="77777777" w:rsidR="00C92AC6" w:rsidRPr="00644126" w:rsidRDefault="00072C04" w:rsidP="00644126">
    <w:pPr>
      <w:pStyle w:val="Zpat"/>
    </w:pPr>
    <w:r>
      <w:rPr>
        <w:noProof/>
      </w:rPr>
      <w:drawing>
        <wp:anchor distT="0" distB="0" distL="114300" distR="114300" simplePos="0" relativeHeight="251668480" behindDoc="1" locked="0" layoutInCell="1" allowOverlap="1" wp14:anchorId="7AB32975" wp14:editId="464A7653">
          <wp:simplePos x="0" y="0"/>
          <wp:positionH relativeFrom="column">
            <wp:posOffset>5187950</wp:posOffset>
          </wp:positionH>
          <wp:positionV relativeFrom="paragraph">
            <wp:posOffset>187616</wp:posOffset>
          </wp:positionV>
          <wp:extent cx="936000" cy="378000"/>
          <wp:effectExtent l="0" t="0" r="3810" b="3175"/>
          <wp:wrapNone/>
          <wp:docPr id="885516423" name="Grafický objekt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4434309" name="Grafický objekt 1944434309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6000" cy="37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419C2">
      <w:rPr>
        <w:noProof/>
      </w:rPr>
      <w:drawing>
        <wp:inline distT="0" distB="0" distL="0" distR="0" wp14:anchorId="31AA1BB4" wp14:editId="65F5A227">
          <wp:extent cx="2664000" cy="594000"/>
          <wp:effectExtent l="0" t="0" r="3175" b="3175"/>
          <wp:docPr id="1571845392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845392" name="Grafický objekt 1571845392"/>
                  <pic:cNvPicPr/>
                </pic:nvPicPr>
                <pic:blipFill>
                  <a:blip r:embed="rId3">
                    <a:extLs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4000" cy="59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2E7B6C" w14:textId="77777777" w:rsidR="00F707ED" w:rsidRDefault="00F707ED" w:rsidP="00B95253">
      <w:r>
        <w:separator/>
      </w:r>
    </w:p>
    <w:p w14:paraId="0141B0F6" w14:textId="77777777" w:rsidR="00F707ED" w:rsidRDefault="00F707ED"/>
  </w:footnote>
  <w:footnote w:type="continuationSeparator" w:id="0">
    <w:p w14:paraId="205FCF2F" w14:textId="77777777" w:rsidR="00F707ED" w:rsidRDefault="00F707ED" w:rsidP="00B95253">
      <w:r>
        <w:continuationSeparator/>
      </w:r>
    </w:p>
    <w:p w14:paraId="169BF42D" w14:textId="77777777" w:rsidR="00F707ED" w:rsidRDefault="00F707E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95851" w14:textId="77777777" w:rsidR="0045117C" w:rsidRDefault="0045117C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9BDE3" w14:textId="77777777" w:rsidR="00D202F2" w:rsidRDefault="007976F5">
    <w:pPr>
      <w:pStyle w:val="Zhlav"/>
    </w:pP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5408" behindDoc="0" locked="1" layoutInCell="1" allowOverlap="1" wp14:anchorId="15D93C9F" wp14:editId="49F74C0B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1912150169" name="Přímá spojnice 191215016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869211B" id="Přímá spojnice 1912150169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H4LIKd4AAAAJ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6432" behindDoc="0" locked="1" layoutInCell="1" allowOverlap="1" wp14:anchorId="2F2D2940" wp14:editId="72943B43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1262713536" name="Přímá spojnice 12627135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7791713" id="Přímá spojnice 1262713536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fpFF9d4AAAAH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</w:p>
  <w:p w14:paraId="454687AE" w14:textId="77777777" w:rsidR="00C92AC6" w:rsidRDefault="00C92AC6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509B2" w14:textId="77777777" w:rsidR="00CD1023" w:rsidRPr="003925D5" w:rsidRDefault="009A299E" w:rsidP="003B78DD">
    <w:pPr>
      <w:pStyle w:val="TITUL-ZHLAV"/>
      <w:tabs>
        <w:tab w:val="left" w:pos="278"/>
        <w:tab w:val="left" w:pos="2474"/>
        <w:tab w:val="left" w:pos="2658"/>
      </w:tabs>
    </w:pPr>
    <w:r>
      <w:rPr>
        <w:noProof/>
      </w:rPr>
      <w:drawing>
        <wp:anchor distT="0" distB="0" distL="114300" distR="114300" simplePos="0" relativeHeight="251669504" behindDoc="1" locked="0" layoutInCell="1" allowOverlap="1" wp14:anchorId="6291B975" wp14:editId="0B84AA61">
          <wp:simplePos x="0" y="0"/>
          <wp:positionH relativeFrom="column">
            <wp:posOffset>-16295</wp:posOffset>
          </wp:positionH>
          <wp:positionV relativeFrom="paragraph">
            <wp:posOffset>231220</wp:posOffset>
          </wp:positionV>
          <wp:extent cx="874622" cy="959720"/>
          <wp:effectExtent l="0" t="0" r="1905" b="5715"/>
          <wp:wrapNone/>
          <wp:docPr id="849181872" name="Obrázek 6" descr="Obsah obrázku okno, dům, klipart, kreslené&#10;&#10;Obsah vygenerovaný umělou inteligencí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9181872" name="Obrázek 6" descr="Obsah obrázku okno, dům, klipart, kreslené&#10;&#10;Obsah vygenerovaný umělou inteligencí může být nesprávný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4129" cy="101404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42FD4">
      <w:tab/>
    </w:r>
    <w:r w:rsidR="003B78DD">
      <w:tab/>
    </w:r>
    <w:r w:rsidR="00742FD4">
      <w:tab/>
    </w:r>
  </w:p>
  <w:tbl>
    <w:tblPr>
      <w:tblStyle w:val="Mkatabulky"/>
      <w:tblW w:w="7795" w:type="dxa"/>
      <w:tblInd w:w="18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795"/>
    </w:tblGrid>
    <w:tr w:rsidR="00CD1023" w:rsidRPr="003925D5" w14:paraId="13B76109" w14:textId="77777777" w:rsidTr="003B78DD">
      <w:trPr>
        <w:trHeight w:val="1445"/>
      </w:trPr>
      <w:tc>
        <w:tcPr>
          <w:tcW w:w="7795" w:type="dxa"/>
          <w:vAlign w:val="center"/>
        </w:tcPr>
        <w:p w14:paraId="7E21E0B4" w14:textId="6CB4532F" w:rsidR="003B78DD" w:rsidRDefault="00AB620A" w:rsidP="00AF282E">
          <w:pPr>
            <w:pStyle w:val="TITUL-ZHLAV"/>
          </w:pPr>
          <w:r>
            <w:t>Měst</w:t>
          </w:r>
          <w:r w:rsidR="00041BC7">
            <w:t>o</w:t>
          </w:r>
          <w:r w:rsidR="009D59C7" w:rsidRPr="00AF282E">
            <w:t xml:space="preserve"> </w:t>
          </w:r>
          <w:r w:rsidR="003925D5" w:rsidRPr="00AF282E">
            <w:t>Roudnice nad Labem</w:t>
          </w:r>
          <w:r>
            <w:br/>
            <w:t>Odbor tajemníka</w:t>
          </w:r>
        </w:p>
        <w:p w14:paraId="74B66115" w14:textId="28107770" w:rsidR="0045117C" w:rsidRPr="00AF282E" w:rsidRDefault="00041BC7" w:rsidP="00AF282E">
          <w:pPr>
            <w:pStyle w:val="TITUL-ZHLAV"/>
          </w:pPr>
          <w:r>
            <w:t>Kancelář tajemníka</w:t>
          </w:r>
        </w:p>
      </w:tc>
    </w:tr>
  </w:tbl>
  <w:p w14:paraId="7D125A3A" w14:textId="77777777" w:rsidR="00C92AC6" w:rsidRDefault="00617F8A" w:rsidP="003B78DD">
    <w:pPr>
      <w:pStyle w:val="Zhlav"/>
      <w:tabs>
        <w:tab w:val="left" w:pos="1309"/>
        <w:tab w:val="left" w:pos="1473"/>
        <w:tab w:val="left" w:pos="1915"/>
      </w:tabs>
      <w:jc w:val="left"/>
    </w:pP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7B88FBCA" wp14:editId="51306932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0" name="Přímá spojnic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798E394" id="Přímá spojnice 2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H4LIKd4AAAAJ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494083E5" wp14:editId="4B10D523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180000" cy="0"/>
              <wp:effectExtent l="0" t="0" r="10795" b="12700"/>
              <wp:wrapNone/>
              <wp:docPr id="19" name="Přímá spojnic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AB656B5" id="Přímá spojnice 1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4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" strokecolor="#00b050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5FCD7D99" wp14:editId="69584746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5CB834B" id="Přímá spojnice 2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fpFF9d4AAAAH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3925D5">
      <w:tab/>
    </w:r>
    <w:r w:rsidR="003B78DD">
      <w:tab/>
    </w:r>
    <w:r w:rsidR="003B78DD">
      <w:tab/>
    </w:r>
    <w:r w:rsidR="003B78DD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BC7"/>
    <w:rsid w:val="00023688"/>
    <w:rsid w:val="000278F8"/>
    <w:rsid w:val="00033FE6"/>
    <w:rsid w:val="000356F1"/>
    <w:rsid w:val="00041BC7"/>
    <w:rsid w:val="00051948"/>
    <w:rsid w:val="00051C7E"/>
    <w:rsid w:val="00062220"/>
    <w:rsid w:val="00064F54"/>
    <w:rsid w:val="00072C04"/>
    <w:rsid w:val="0009248A"/>
    <w:rsid w:val="00095CE1"/>
    <w:rsid w:val="000B3C0C"/>
    <w:rsid w:val="000F0949"/>
    <w:rsid w:val="000F1A8F"/>
    <w:rsid w:val="000F67AF"/>
    <w:rsid w:val="00105A10"/>
    <w:rsid w:val="00113251"/>
    <w:rsid w:val="001168DF"/>
    <w:rsid w:val="00121ECC"/>
    <w:rsid w:val="00134C12"/>
    <w:rsid w:val="00150BC5"/>
    <w:rsid w:val="00174184"/>
    <w:rsid w:val="001842CE"/>
    <w:rsid w:val="001A1454"/>
    <w:rsid w:val="001A30FA"/>
    <w:rsid w:val="001E3C57"/>
    <w:rsid w:val="001E529F"/>
    <w:rsid w:val="001F164C"/>
    <w:rsid w:val="001F67CA"/>
    <w:rsid w:val="0020591C"/>
    <w:rsid w:val="002139A0"/>
    <w:rsid w:val="00214A73"/>
    <w:rsid w:val="002162D1"/>
    <w:rsid w:val="00227157"/>
    <w:rsid w:val="00235300"/>
    <w:rsid w:val="002432BC"/>
    <w:rsid w:val="00256CEC"/>
    <w:rsid w:val="00272242"/>
    <w:rsid w:val="002779AB"/>
    <w:rsid w:val="00292835"/>
    <w:rsid w:val="0029309C"/>
    <w:rsid w:val="002A13A0"/>
    <w:rsid w:val="002A5A0A"/>
    <w:rsid w:val="002C3145"/>
    <w:rsid w:val="00304C45"/>
    <w:rsid w:val="00307507"/>
    <w:rsid w:val="003263A7"/>
    <w:rsid w:val="0033193C"/>
    <w:rsid w:val="0034443B"/>
    <w:rsid w:val="00347862"/>
    <w:rsid w:val="003925D5"/>
    <w:rsid w:val="00397E4F"/>
    <w:rsid w:val="003B19B1"/>
    <w:rsid w:val="003B78DD"/>
    <w:rsid w:val="003C302C"/>
    <w:rsid w:val="003C7C1E"/>
    <w:rsid w:val="003D436A"/>
    <w:rsid w:val="003E3EE8"/>
    <w:rsid w:val="003E5424"/>
    <w:rsid w:val="003F136B"/>
    <w:rsid w:val="00406487"/>
    <w:rsid w:val="00442A45"/>
    <w:rsid w:val="00445182"/>
    <w:rsid w:val="0045117C"/>
    <w:rsid w:val="0046372B"/>
    <w:rsid w:val="00481E37"/>
    <w:rsid w:val="00494944"/>
    <w:rsid w:val="004A07AC"/>
    <w:rsid w:val="004A5EC4"/>
    <w:rsid w:val="004A7CEE"/>
    <w:rsid w:val="004B52D3"/>
    <w:rsid w:val="004F45DD"/>
    <w:rsid w:val="004F6702"/>
    <w:rsid w:val="00517197"/>
    <w:rsid w:val="00522C61"/>
    <w:rsid w:val="005351E8"/>
    <w:rsid w:val="005608F8"/>
    <w:rsid w:val="00567122"/>
    <w:rsid w:val="00571A09"/>
    <w:rsid w:val="00576B3A"/>
    <w:rsid w:val="005860B2"/>
    <w:rsid w:val="00594813"/>
    <w:rsid w:val="005B2C6A"/>
    <w:rsid w:val="005D4F24"/>
    <w:rsid w:val="005D6444"/>
    <w:rsid w:val="005F59B5"/>
    <w:rsid w:val="00601D23"/>
    <w:rsid w:val="00605E64"/>
    <w:rsid w:val="00607A24"/>
    <w:rsid w:val="00607B8B"/>
    <w:rsid w:val="00614099"/>
    <w:rsid w:val="00617F8A"/>
    <w:rsid w:val="00625808"/>
    <w:rsid w:val="00631606"/>
    <w:rsid w:val="0063204E"/>
    <w:rsid w:val="00644126"/>
    <w:rsid w:val="00650BAE"/>
    <w:rsid w:val="00653AB4"/>
    <w:rsid w:val="006725D4"/>
    <w:rsid w:val="00674515"/>
    <w:rsid w:val="006A5108"/>
    <w:rsid w:val="006A66C5"/>
    <w:rsid w:val="006C74FD"/>
    <w:rsid w:val="006E1657"/>
    <w:rsid w:val="006F273B"/>
    <w:rsid w:val="007023D6"/>
    <w:rsid w:val="00734D49"/>
    <w:rsid w:val="00742FD4"/>
    <w:rsid w:val="00743E02"/>
    <w:rsid w:val="00763032"/>
    <w:rsid w:val="00783CBC"/>
    <w:rsid w:val="007976F5"/>
    <w:rsid w:val="007A08D1"/>
    <w:rsid w:val="007B7130"/>
    <w:rsid w:val="007B740C"/>
    <w:rsid w:val="007C2E43"/>
    <w:rsid w:val="007E28D4"/>
    <w:rsid w:val="007E49E3"/>
    <w:rsid w:val="007F5D52"/>
    <w:rsid w:val="00800053"/>
    <w:rsid w:val="00824DB5"/>
    <w:rsid w:val="00824F86"/>
    <w:rsid w:val="00827B92"/>
    <w:rsid w:val="00841BF2"/>
    <w:rsid w:val="00893C57"/>
    <w:rsid w:val="008C13FA"/>
    <w:rsid w:val="008C2A5E"/>
    <w:rsid w:val="008C77EA"/>
    <w:rsid w:val="008D5D2A"/>
    <w:rsid w:val="008E326E"/>
    <w:rsid w:val="008E5904"/>
    <w:rsid w:val="00912936"/>
    <w:rsid w:val="00945DAE"/>
    <w:rsid w:val="009556A4"/>
    <w:rsid w:val="00962CC6"/>
    <w:rsid w:val="009711F9"/>
    <w:rsid w:val="00972D86"/>
    <w:rsid w:val="00990849"/>
    <w:rsid w:val="009A299E"/>
    <w:rsid w:val="009A2BAB"/>
    <w:rsid w:val="009A3CD6"/>
    <w:rsid w:val="009C5DEA"/>
    <w:rsid w:val="009D0C5A"/>
    <w:rsid w:val="009D59C7"/>
    <w:rsid w:val="009E06F3"/>
    <w:rsid w:val="009E44AC"/>
    <w:rsid w:val="009F379D"/>
    <w:rsid w:val="009F38B7"/>
    <w:rsid w:val="009F3E02"/>
    <w:rsid w:val="00A25B56"/>
    <w:rsid w:val="00A419C2"/>
    <w:rsid w:val="00A6171C"/>
    <w:rsid w:val="00A646DD"/>
    <w:rsid w:val="00AA37B2"/>
    <w:rsid w:val="00AA5D81"/>
    <w:rsid w:val="00AB620A"/>
    <w:rsid w:val="00AE56AE"/>
    <w:rsid w:val="00AF21B7"/>
    <w:rsid w:val="00AF282E"/>
    <w:rsid w:val="00B0238C"/>
    <w:rsid w:val="00B035CB"/>
    <w:rsid w:val="00B05CE7"/>
    <w:rsid w:val="00B10F30"/>
    <w:rsid w:val="00B24EFF"/>
    <w:rsid w:val="00B47A4C"/>
    <w:rsid w:val="00B95253"/>
    <w:rsid w:val="00BD7564"/>
    <w:rsid w:val="00C013BD"/>
    <w:rsid w:val="00C031A6"/>
    <w:rsid w:val="00C13DC3"/>
    <w:rsid w:val="00C215B4"/>
    <w:rsid w:val="00C35E82"/>
    <w:rsid w:val="00C3685D"/>
    <w:rsid w:val="00C36C9A"/>
    <w:rsid w:val="00C42268"/>
    <w:rsid w:val="00C47340"/>
    <w:rsid w:val="00C608A1"/>
    <w:rsid w:val="00C92AC6"/>
    <w:rsid w:val="00CA1473"/>
    <w:rsid w:val="00CA6244"/>
    <w:rsid w:val="00CB3FFD"/>
    <w:rsid w:val="00CD1023"/>
    <w:rsid w:val="00CD13CF"/>
    <w:rsid w:val="00CD5400"/>
    <w:rsid w:val="00CD5BDC"/>
    <w:rsid w:val="00CD71D9"/>
    <w:rsid w:val="00CD7FC7"/>
    <w:rsid w:val="00CF0175"/>
    <w:rsid w:val="00D0167E"/>
    <w:rsid w:val="00D1476D"/>
    <w:rsid w:val="00D202F2"/>
    <w:rsid w:val="00D24A4F"/>
    <w:rsid w:val="00D35D50"/>
    <w:rsid w:val="00D37BEB"/>
    <w:rsid w:val="00D54508"/>
    <w:rsid w:val="00D87858"/>
    <w:rsid w:val="00DA0F7F"/>
    <w:rsid w:val="00DA2D03"/>
    <w:rsid w:val="00DA37E2"/>
    <w:rsid w:val="00DB4855"/>
    <w:rsid w:val="00DC0AD4"/>
    <w:rsid w:val="00DD50FA"/>
    <w:rsid w:val="00E03F41"/>
    <w:rsid w:val="00E16DC8"/>
    <w:rsid w:val="00E3412C"/>
    <w:rsid w:val="00E406D5"/>
    <w:rsid w:val="00E413CE"/>
    <w:rsid w:val="00E56197"/>
    <w:rsid w:val="00E74873"/>
    <w:rsid w:val="00E81E1E"/>
    <w:rsid w:val="00E956FD"/>
    <w:rsid w:val="00EB25DB"/>
    <w:rsid w:val="00EB45FC"/>
    <w:rsid w:val="00EC70F5"/>
    <w:rsid w:val="00EC7E53"/>
    <w:rsid w:val="00ED31DF"/>
    <w:rsid w:val="00ED34D4"/>
    <w:rsid w:val="00EE26D1"/>
    <w:rsid w:val="00EE5BB7"/>
    <w:rsid w:val="00EE65A2"/>
    <w:rsid w:val="00EF5760"/>
    <w:rsid w:val="00F16124"/>
    <w:rsid w:val="00F227B4"/>
    <w:rsid w:val="00F30B17"/>
    <w:rsid w:val="00F41FA8"/>
    <w:rsid w:val="00F43476"/>
    <w:rsid w:val="00F4650E"/>
    <w:rsid w:val="00F707ED"/>
    <w:rsid w:val="00F72930"/>
    <w:rsid w:val="00F80946"/>
    <w:rsid w:val="00F93899"/>
    <w:rsid w:val="00FB5599"/>
    <w:rsid w:val="00FC5CCC"/>
    <w:rsid w:val="00FE21CA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35124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E52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line="288" w:lineRule="auto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line="288" w:lineRule="auto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line="288" w:lineRule="auto"/>
      <w:outlineLvl w:val="2"/>
    </w:pPr>
    <w:rPr>
      <w:rFonts w:asciiTheme="majorHAnsi" w:eastAsiaTheme="majorEastAsia" w:hAnsiTheme="majorHAnsi" w:cstheme="majorBidi"/>
      <w:color w:val="D93B2A" w:themeColor="accent1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line="288" w:lineRule="auto"/>
      <w:outlineLvl w:val="3"/>
    </w:pPr>
    <w:rPr>
      <w:rFonts w:asciiTheme="majorHAnsi" w:eastAsiaTheme="majorEastAsia" w:hAnsiTheme="majorHAnsi" w:cstheme="majorBidi"/>
      <w:i/>
      <w:iCs/>
      <w:color w:val="D93B2A" w:themeColor="accent1"/>
      <w:sz w:val="20"/>
      <w:szCs w:val="22"/>
      <w:lang w:eastAsia="en-US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line="288" w:lineRule="auto"/>
      <w:outlineLvl w:val="4"/>
    </w:pPr>
    <w:rPr>
      <w:rFonts w:asciiTheme="majorHAnsi" w:eastAsiaTheme="majorEastAsia" w:hAnsiTheme="majorHAnsi" w:cstheme="majorBidi"/>
      <w:color w:val="D93B2A" w:themeColor="accent1"/>
      <w:sz w:val="20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D1023"/>
    <w:pPr>
      <w:tabs>
        <w:tab w:val="right" w:pos="10546"/>
      </w:tabs>
      <w:jc w:val="center"/>
    </w:pPr>
    <w:rPr>
      <w:rFonts w:asciiTheme="minorHAnsi" w:eastAsiaTheme="minorEastAsia" w:hAnsiTheme="minorHAnsi" w:cstheme="minorBidi"/>
      <w:sz w:val="20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CD1023"/>
    <w:rPr>
      <w:rFonts w:eastAsiaTheme="minorEastAsia"/>
      <w:sz w:val="20"/>
    </w:rPr>
  </w:style>
  <w:style w:type="paragraph" w:styleId="Zpat">
    <w:name w:val="footer"/>
    <w:basedOn w:val="Normln"/>
    <w:link w:val="ZpatChar"/>
    <w:uiPriority w:val="99"/>
    <w:unhideWhenUsed/>
    <w:rsid w:val="00644126"/>
    <w:pPr>
      <w:tabs>
        <w:tab w:val="center" w:pos="5273"/>
        <w:tab w:val="right" w:pos="10546"/>
      </w:tabs>
    </w:pPr>
    <w:rPr>
      <w:rFonts w:ascii="Lufga" w:eastAsiaTheme="minorEastAsia" w:hAnsi="Lufga" w:cs="Times New Roman (Základní text"/>
      <w:color w:val="005FBE"/>
      <w:sz w:val="18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644126"/>
    <w:rPr>
      <w:rFonts w:ascii="Lufga" w:eastAsiaTheme="minorEastAsia" w:hAnsi="Lufga" w:cs="Times New Roman (Základní text"/>
      <w:color w:val="005FBE"/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9E06F3"/>
    <w:pPr>
      <w:spacing w:after="0" w:line="288" w:lineRule="auto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 w:line="288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line="288" w:lineRule="auto"/>
      <w:textAlignment w:val="center"/>
    </w:pPr>
    <w:rPr>
      <w:rFonts w:ascii="Minion Pro" w:eastAsiaTheme="minorEastAsia" w:hAnsi="Minion Pro" w:cs="Minion Pro"/>
      <w:color w:val="000000"/>
      <w:lang w:eastAsia="en-US"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rPr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pPr>
      <w:spacing w:after="280" w:line="288" w:lineRule="auto"/>
    </w:pPr>
    <w:rPr>
      <w:rFonts w:asciiTheme="minorHAnsi" w:eastAsiaTheme="minorEastAsia" w:hAnsiTheme="minorHAnsi" w:cstheme="minorBidi"/>
      <w:sz w:val="20"/>
      <w:szCs w:val="18"/>
      <w:lang w:eastAsia="en-US"/>
    </w:rPr>
  </w:style>
  <w:style w:type="paragraph" w:customStyle="1" w:styleId="Textdokumentu">
    <w:name w:val="Text dokumentu"/>
    <w:basedOn w:val="Zkladnodstavec"/>
    <w:qFormat/>
    <w:rsid w:val="00B035CB"/>
    <w:rPr>
      <w:rFonts w:ascii="Arial" w:hAnsi="Arial" w:cs="Arial"/>
      <w:spacing w:val="2"/>
      <w:sz w:val="20"/>
      <w:szCs w:val="20"/>
    </w:rPr>
  </w:style>
  <w:style w:type="paragraph" w:customStyle="1" w:styleId="Navdom">
    <w:name w:val="Na vědomí"/>
    <w:basedOn w:val="Bezmezer"/>
    <w:qFormat/>
    <w:rsid w:val="00B035CB"/>
    <w:rPr>
      <w:b/>
      <w:szCs w:val="18"/>
    </w:rPr>
  </w:style>
  <w:style w:type="paragraph" w:customStyle="1" w:styleId="Vplkolonek">
    <w:name w:val="Výplň kolonek"/>
    <w:basedOn w:val="Bezmezer"/>
    <w:qFormat/>
    <w:rsid w:val="00C215B4"/>
    <w:rPr>
      <w:rFonts w:ascii="Lufga SemiBold" w:hAnsi="Lufga SemiBold" w:cs="Times New Roman (Základní text"/>
      <w:color w:val="005FBE"/>
    </w:rPr>
  </w:style>
  <w:style w:type="paragraph" w:customStyle="1" w:styleId="Popiskolonek">
    <w:name w:val="Popis kolonek"/>
    <w:basedOn w:val="Bezmezer"/>
    <w:qFormat/>
    <w:rsid w:val="003E3EE8"/>
    <w:pPr>
      <w:spacing w:before="40"/>
    </w:pPr>
    <w:rPr>
      <w:rFonts w:ascii="Lufga SemiBold" w:hAnsi="Lufga SemiBold" w:cs="Times New Roman (Základní text"/>
      <w:color w:val="005FBE"/>
    </w:rPr>
  </w:style>
  <w:style w:type="paragraph" w:customStyle="1" w:styleId="TitJmnoPjmen">
    <w:name w:val="Tit. Jméno Příjmení"/>
    <w:basedOn w:val="Bezmezer"/>
    <w:qFormat/>
    <w:rsid w:val="001E3C57"/>
    <w:rPr>
      <w:b/>
      <w:szCs w:val="18"/>
    </w:rPr>
  </w:style>
  <w:style w:type="paragraph" w:customStyle="1" w:styleId="Bezodstavcovhostylu">
    <w:name w:val="[Bez odstavcového stylu]"/>
    <w:rsid w:val="003925D5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paragraph" w:customStyle="1" w:styleId="TITUL-ZHLAV">
    <w:name w:val="TITUL-ZÁHLAVÍ"/>
    <w:basedOn w:val="Zkladnodstavec"/>
    <w:qFormat/>
    <w:rsid w:val="003925D5"/>
    <w:pPr>
      <w:spacing w:line="240" w:lineRule="auto"/>
    </w:pPr>
    <w:rPr>
      <w:rFonts w:ascii="Lufga SemiBold" w:hAnsi="Lufga SemiBold" w:cs="Lufga SemiBold"/>
      <w:b/>
      <w:bCs/>
      <w:color w:val="005FA9"/>
      <w:spacing w:val="3"/>
      <w:sz w:val="30"/>
      <w:szCs w:val="30"/>
    </w:rPr>
  </w:style>
  <w:style w:type="character" w:styleId="Hypertextovodkaz">
    <w:name w:val="Hyperlink"/>
    <w:basedOn w:val="Standardnpsmoodstavce"/>
    <w:uiPriority w:val="99"/>
    <w:unhideWhenUsed/>
    <w:rsid w:val="0064412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44126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644126"/>
    <w:rPr>
      <w:color w:val="954F72" w:themeColor="followedHyperlink"/>
      <w:u w:val="single"/>
    </w:rPr>
  </w:style>
  <w:style w:type="paragraph" w:customStyle="1" w:styleId="Pedmtdokumentu">
    <w:name w:val="Předmět dokumentu"/>
    <w:basedOn w:val="Textdokumentu"/>
    <w:qFormat/>
    <w:rsid w:val="00AB620A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5.svg"/><Relationship Id="rId1" Type="http://schemas.openxmlformats.org/officeDocument/2006/relationships/image" Target="media/image4.png"/><Relationship Id="rId4" Type="http://schemas.openxmlformats.org/officeDocument/2006/relationships/image" Target="media/image2.sv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cikova\OneDrive%20-%20M&#283;stsk&#253;%20&#250;&#345;ad%20Roudnice%20nad%20Labem\Plocha\RnL_Dopisni_papir_MU_Odbor_tajemnika_USEK.dotx" TargetMode="External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8C70163-C282-714E-841B-1F25E9390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RnL_Dopisni_papir_MU_Odbor_tajemnika_USEK</Template>
  <TotalTime>0</TotalTime>
  <Pages>1</Pages>
  <Words>51</Words>
  <Characters>306</Characters>
  <Application>Microsoft Office Word</Application>
  <DocSecurity>4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2026-05-04T07:21:00Z</dcterms:created>
  <dcterms:modified xsi:type="dcterms:W3CDTF">2026-05-04T07:21:00Z</dcterms:modified>
</cp:coreProperties>
</file>