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3CD6C700" w:rsidR="001E529F" w:rsidRDefault="000B446C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512EE8">
        <w:rPr>
          <w:rFonts w:ascii="Arial" w:hAnsi="Arial" w:cs="Arial"/>
        </w:rPr>
        <w:t>1</w:t>
      </w:r>
      <w:r w:rsidR="002412F1">
        <w:rPr>
          <w:rFonts w:ascii="Arial" w:hAnsi="Arial" w:cs="Arial"/>
        </w:rPr>
        <w:t>6</w:t>
      </w:r>
      <w:r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39D5159A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7303A">
        <w:rPr>
          <w:rFonts w:ascii="Arial" w:hAnsi="Arial" w:cs="Arial"/>
        </w:rPr>
        <w:t>1</w:t>
      </w:r>
      <w:r w:rsidR="001B3C34">
        <w:rPr>
          <w:rFonts w:ascii="Arial" w:hAnsi="Arial" w:cs="Arial"/>
        </w:rPr>
        <w:t>7</w:t>
      </w:r>
      <w:r w:rsidR="000E3F52">
        <w:rPr>
          <w:rFonts w:ascii="Arial" w:hAnsi="Arial" w:cs="Arial"/>
        </w:rPr>
        <w:t>.</w:t>
      </w:r>
      <w:r w:rsidR="007C334C">
        <w:rPr>
          <w:rFonts w:ascii="Arial" w:hAnsi="Arial" w:cs="Arial"/>
        </w:rPr>
        <w:t xml:space="preserve"> 6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C9C5DBE" w14:textId="42F6D2BF" w:rsidR="001E529F" w:rsidRDefault="002412F1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dětská peněženka s motivem sov</w:t>
      </w:r>
      <w:r w:rsidR="00002647">
        <w:rPr>
          <w:rFonts w:ascii="Arial" w:hAnsi="Arial" w:cs="Arial"/>
          <w:b/>
          <w:bCs/>
        </w:rPr>
        <w:t>, obsahující hotovost</w:t>
      </w: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2BA0D" w14:textId="77777777" w:rsidR="009101B7" w:rsidRDefault="009101B7" w:rsidP="00B95253">
      <w:r>
        <w:separator/>
      </w:r>
    </w:p>
    <w:p w14:paraId="0A8885C1" w14:textId="77777777" w:rsidR="009101B7" w:rsidRDefault="009101B7"/>
  </w:endnote>
  <w:endnote w:type="continuationSeparator" w:id="0">
    <w:p w14:paraId="7376C8EB" w14:textId="77777777" w:rsidR="009101B7" w:rsidRDefault="009101B7" w:rsidP="00B95253">
      <w:r>
        <w:continuationSeparator/>
      </w:r>
    </w:p>
    <w:p w14:paraId="2F06D4C9" w14:textId="77777777" w:rsidR="009101B7" w:rsidRDefault="009101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26D2E" w14:textId="77777777" w:rsidR="009101B7" w:rsidRDefault="009101B7" w:rsidP="00B95253">
      <w:r>
        <w:separator/>
      </w:r>
    </w:p>
    <w:p w14:paraId="42C33755" w14:textId="77777777" w:rsidR="009101B7" w:rsidRDefault="009101B7"/>
  </w:footnote>
  <w:footnote w:type="continuationSeparator" w:id="0">
    <w:p w14:paraId="5536A2E1" w14:textId="77777777" w:rsidR="009101B7" w:rsidRDefault="009101B7" w:rsidP="00B95253">
      <w:r>
        <w:continuationSeparator/>
      </w:r>
    </w:p>
    <w:p w14:paraId="2C137D69" w14:textId="77777777" w:rsidR="009101B7" w:rsidRDefault="009101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50BC5"/>
    <w:rsid w:val="001536D2"/>
    <w:rsid w:val="00174184"/>
    <w:rsid w:val="001842CE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81E37"/>
    <w:rsid w:val="00494944"/>
    <w:rsid w:val="004A07AC"/>
    <w:rsid w:val="004A1EFA"/>
    <w:rsid w:val="004A5EC4"/>
    <w:rsid w:val="004A7CEE"/>
    <w:rsid w:val="004B52D3"/>
    <w:rsid w:val="004D0FD6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B6848"/>
    <w:rsid w:val="005D4F24"/>
    <w:rsid w:val="005D6444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40B5E"/>
    <w:rsid w:val="00841BF2"/>
    <w:rsid w:val="0085784D"/>
    <w:rsid w:val="00893C57"/>
    <w:rsid w:val="008C13FA"/>
    <w:rsid w:val="008C2A5E"/>
    <w:rsid w:val="008C77EA"/>
    <w:rsid w:val="008D5D2A"/>
    <w:rsid w:val="008E326E"/>
    <w:rsid w:val="008E4D50"/>
    <w:rsid w:val="008E5904"/>
    <w:rsid w:val="009101B7"/>
    <w:rsid w:val="00912936"/>
    <w:rsid w:val="00916EE3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97059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76732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58</Words>
  <Characters>344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2026-06-17T11:36:00Z</dcterms:created>
  <dcterms:modified xsi:type="dcterms:W3CDTF">2026-06-17T11:36:00Z</dcterms:modified>
</cp:coreProperties>
</file>