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2736A2BB" w14:textId="77777777" w:rsidR="001E529F" w:rsidRDefault="001E529F" w:rsidP="005D4F24"/>
    <w:p w14:paraId="7486F6CB" w14:textId="6AF30AA3" w:rsidR="001E529F" w:rsidRDefault="001E529F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4A07AC">
        <w:rPr>
          <w:rFonts w:ascii="Arial" w:hAnsi="Arial" w:cs="Arial"/>
        </w:rPr>
        <w:t>6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4A7E90" w14:textId="6229B846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2162D1">
        <w:rPr>
          <w:rFonts w:ascii="Arial" w:hAnsi="Arial" w:cs="Arial"/>
        </w:rPr>
        <w:t>2</w:t>
      </w:r>
      <w:r w:rsidR="004A07AC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. </w:t>
      </w:r>
      <w:r w:rsidR="00827B9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</w:p>
    <w:p w14:paraId="18E6599E" w14:textId="6C268251" w:rsidR="001E529F" w:rsidRDefault="002779AB" w:rsidP="001E529F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odevzdán </w:t>
      </w:r>
      <w:r w:rsidR="001E529F">
        <w:rPr>
          <w:rFonts w:ascii="Arial" w:hAnsi="Arial" w:cs="Arial"/>
        </w:rPr>
        <w:t xml:space="preserve"> nález</w:t>
      </w:r>
      <w:proofErr w:type="gramEnd"/>
      <w:r w:rsidR="001E529F"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14D233AE" w:rsidR="001E529F" w:rsidRPr="005F0712" w:rsidRDefault="004A07AC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cyklistická taštička na nářadí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61E9C12" w14:textId="77777777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77777777" w:rsidR="001E529F" w:rsidRDefault="001E529F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Pr="003B639B">
        <w:rPr>
          <w:rFonts w:ascii="Arial" w:hAnsi="Arial" w:cs="Arial"/>
          <w:b/>
        </w:rPr>
        <w:t>elefonicky na čísle 416 850</w:t>
      </w:r>
      <w:r>
        <w:rPr>
          <w:rFonts w:ascii="Arial" w:hAnsi="Arial" w:cs="Arial"/>
          <w:b/>
        </w:rPr>
        <w:t> </w:t>
      </w:r>
      <w:r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B694B" w14:textId="77777777" w:rsidR="0055284C" w:rsidRDefault="0055284C" w:rsidP="00B95253">
      <w:r>
        <w:separator/>
      </w:r>
    </w:p>
    <w:p w14:paraId="4D733E8F" w14:textId="77777777" w:rsidR="0055284C" w:rsidRDefault="0055284C"/>
  </w:endnote>
  <w:endnote w:type="continuationSeparator" w:id="0">
    <w:p w14:paraId="359B16D6" w14:textId="77777777" w:rsidR="0055284C" w:rsidRDefault="0055284C" w:rsidP="00B95253">
      <w:r>
        <w:continuationSeparator/>
      </w:r>
    </w:p>
    <w:p w14:paraId="19C7EB28" w14:textId="77777777" w:rsidR="0055284C" w:rsidRDefault="005528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A8765" w14:textId="77777777" w:rsidR="0055284C" w:rsidRDefault="0055284C" w:rsidP="00B95253">
      <w:r>
        <w:separator/>
      </w:r>
    </w:p>
    <w:p w14:paraId="0838E597" w14:textId="77777777" w:rsidR="0055284C" w:rsidRDefault="0055284C"/>
  </w:footnote>
  <w:footnote w:type="continuationSeparator" w:id="0">
    <w:p w14:paraId="09097E30" w14:textId="77777777" w:rsidR="0055284C" w:rsidRDefault="0055284C" w:rsidP="00B95253">
      <w:r>
        <w:continuationSeparator/>
      </w:r>
    </w:p>
    <w:p w14:paraId="4C3AB567" w14:textId="77777777" w:rsidR="0055284C" w:rsidRDefault="005528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4F54"/>
    <w:rsid w:val="00072C04"/>
    <w:rsid w:val="0009248A"/>
    <w:rsid w:val="00095CE1"/>
    <w:rsid w:val="000B3C0C"/>
    <w:rsid w:val="000F0949"/>
    <w:rsid w:val="000F1A8F"/>
    <w:rsid w:val="000F67AF"/>
    <w:rsid w:val="00105A10"/>
    <w:rsid w:val="00113251"/>
    <w:rsid w:val="001168DF"/>
    <w:rsid w:val="00134C12"/>
    <w:rsid w:val="00150BC5"/>
    <w:rsid w:val="00174184"/>
    <w:rsid w:val="001842CE"/>
    <w:rsid w:val="001A30FA"/>
    <w:rsid w:val="001E3C57"/>
    <w:rsid w:val="001E529F"/>
    <w:rsid w:val="001F164C"/>
    <w:rsid w:val="001F67CA"/>
    <w:rsid w:val="0020591C"/>
    <w:rsid w:val="002139A0"/>
    <w:rsid w:val="00214A73"/>
    <w:rsid w:val="002162D1"/>
    <w:rsid w:val="00227157"/>
    <w:rsid w:val="002350ED"/>
    <w:rsid w:val="00235300"/>
    <w:rsid w:val="002432BC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7862"/>
    <w:rsid w:val="003925D5"/>
    <w:rsid w:val="00397E4F"/>
    <w:rsid w:val="003B19B1"/>
    <w:rsid w:val="003B78DD"/>
    <w:rsid w:val="003C302C"/>
    <w:rsid w:val="003C7C1E"/>
    <w:rsid w:val="003E3EE8"/>
    <w:rsid w:val="003E5424"/>
    <w:rsid w:val="003F136B"/>
    <w:rsid w:val="00406487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F45DD"/>
    <w:rsid w:val="004F6702"/>
    <w:rsid w:val="00517197"/>
    <w:rsid w:val="00522C61"/>
    <w:rsid w:val="005351E8"/>
    <w:rsid w:val="0055284C"/>
    <w:rsid w:val="005608F8"/>
    <w:rsid w:val="00567122"/>
    <w:rsid w:val="00571A09"/>
    <w:rsid w:val="00576B3A"/>
    <w:rsid w:val="005860B2"/>
    <w:rsid w:val="005B2C6A"/>
    <w:rsid w:val="005B6F55"/>
    <w:rsid w:val="005D4F24"/>
    <w:rsid w:val="005D6444"/>
    <w:rsid w:val="005F59B5"/>
    <w:rsid w:val="00601D23"/>
    <w:rsid w:val="00605E64"/>
    <w:rsid w:val="00607A24"/>
    <w:rsid w:val="00607B8B"/>
    <w:rsid w:val="00614099"/>
    <w:rsid w:val="00617F8A"/>
    <w:rsid w:val="00625808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E28D4"/>
    <w:rsid w:val="007E49E3"/>
    <w:rsid w:val="007F5D52"/>
    <w:rsid w:val="00800053"/>
    <w:rsid w:val="00824DB5"/>
    <w:rsid w:val="00824F86"/>
    <w:rsid w:val="00827B92"/>
    <w:rsid w:val="00841BF2"/>
    <w:rsid w:val="00893C57"/>
    <w:rsid w:val="008C13FA"/>
    <w:rsid w:val="008C2A5E"/>
    <w:rsid w:val="008C77EA"/>
    <w:rsid w:val="008E326E"/>
    <w:rsid w:val="008E5904"/>
    <w:rsid w:val="00912936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59C7"/>
    <w:rsid w:val="009E06F3"/>
    <w:rsid w:val="009E44AC"/>
    <w:rsid w:val="009F379D"/>
    <w:rsid w:val="009F38B7"/>
    <w:rsid w:val="009F3E02"/>
    <w:rsid w:val="00A25B56"/>
    <w:rsid w:val="00A419C2"/>
    <w:rsid w:val="00A6171C"/>
    <w:rsid w:val="00A646DD"/>
    <w:rsid w:val="00AA37B2"/>
    <w:rsid w:val="00AA5D81"/>
    <w:rsid w:val="00AB620A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D7564"/>
    <w:rsid w:val="00C013BD"/>
    <w:rsid w:val="00C031A6"/>
    <w:rsid w:val="00C13DC3"/>
    <w:rsid w:val="00C215B4"/>
    <w:rsid w:val="00C35E82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6124"/>
    <w:rsid w:val="00F227B4"/>
    <w:rsid w:val="00F30B17"/>
    <w:rsid w:val="00F41FA8"/>
    <w:rsid w:val="00F43476"/>
    <w:rsid w:val="00F4650E"/>
    <w:rsid w:val="00F72930"/>
    <w:rsid w:val="00F80946"/>
    <w:rsid w:val="00F93899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53</Words>
  <Characters>313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2026-04-29T05:48:00Z</dcterms:created>
  <dcterms:modified xsi:type="dcterms:W3CDTF">2026-04-29T05:48:00Z</dcterms:modified>
</cp:coreProperties>
</file>