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5F57E58" w:rsidR="001E529F" w:rsidRDefault="00DD2C95" w:rsidP="001E529F">
      <w:pPr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0B446C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107D8018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D2C95">
        <w:rPr>
          <w:rFonts w:ascii="Arial" w:hAnsi="Arial" w:cs="Arial"/>
        </w:rPr>
        <w:t>18</w:t>
      </w:r>
      <w:r w:rsidR="000353CB">
        <w:rPr>
          <w:rFonts w:ascii="Arial" w:hAnsi="Arial" w:cs="Arial"/>
        </w:rPr>
        <w:t>.</w:t>
      </w:r>
      <w:r w:rsidR="004709D3">
        <w:rPr>
          <w:rFonts w:ascii="Arial" w:hAnsi="Arial" w:cs="Arial"/>
        </w:rPr>
        <w:t xml:space="preserve"> 8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45C53809" w14:textId="12C7DA1D" w:rsidR="001E529F" w:rsidRDefault="000353CB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svazek </w:t>
      </w:r>
      <w:r w:rsidR="00DD2C95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klíčů </w:t>
      </w:r>
      <w:r w:rsidR="00DD2C95">
        <w:rPr>
          <w:rFonts w:ascii="Arial" w:hAnsi="Arial" w:cs="Arial"/>
          <w:b/>
          <w:bCs/>
        </w:rPr>
        <w:t>s přívěškem psohlavce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dv.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F696A" w14:textId="77777777" w:rsidR="00A540EA" w:rsidRDefault="00A540EA" w:rsidP="00B95253">
      <w:r>
        <w:separator/>
      </w:r>
    </w:p>
    <w:p w14:paraId="685C05E9" w14:textId="77777777" w:rsidR="00A540EA" w:rsidRDefault="00A540EA"/>
  </w:endnote>
  <w:endnote w:type="continuationSeparator" w:id="0">
    <w:p w14:paraId="2FFAEB45" w14:textId="77777777" w:rsidR="00A540EA" w:rsidRDefault="00A540EA" w:rsidP="00B95253">
      <w:r>
        <w:continuationSeparator/>
      </w:r>
    </w:p>
    <w:p w14:paraId="4820772E" w14:textId="77777777" w:rsidR="00A540EA" w:rsidRDefault="00A540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6CFEB" w14:textId="77777777" w:rsidR="00A540EA" w:rsidRDefault="00A540EA" w:rsidP="00B95253">
      <w:r>
        <w:separator/>
      </w:r>
    </w:p>
    <w:p w14:paraId="2ED3124F" w14:textId="77777777" w:rsidR="00A540EA" w:rsidRDefault="00A540EA"/>
  </w:footnote>
  <w:footnote w:type="continuationSeparator" w:id="0">
    <w:p w14:paraId="222B8998" w14:textId="77777777" w:rsidR="00A540EA" w:rsidRDefault="00A540EA" w:rsidP="00B95253">
      <w:r>
        <w:continuationSeparator/>
      </w:r>
    </w:p>
    <w:p w14:paraId="7B4A55DF" w14:textId="77777777" w:rsidR="00A540EA" w:rsidRDefault="00A540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540EA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2026-04-01T07:42:00Z</dcterms:created>
  <dcterms:modified xsi:type="dcterms:W3CDTF">2026-08-20T12:56:00Z</dcterms:modified>
</cp:coreProperties>
</file>