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2233187A" w:rsidR="001E529F" w:rsidRDefault="00AB48D8" w:rsidP="001E529F">
      <w:pPr>
        <w:rPr>
          <w:rFonts w:ascii="Arial" w:hAnsi="Arial" w:cs="Arial"/>
        </w:rPr>
      </w:pPr>
      <w:r>
        <w:rPr>
          <w:rFonts w:ascii="Arial" w:hAnsi="Arial" w:cs="Arial"/>
        </w:rPr>
        <w:t>N/3</w:t>
      </w:r>
      <w:r w:rsidR="00494C51">
        <w:rPr>
          <w:rFonts w:ascii="Arial" w:hAnsi="Arial" w:cs="Arial"/>
        </w:rPr>
        <w:t>2</w:t>
      </w:r>
      <w:r w:rsidR="007C4DEA">
        <w:rPr>
          <w:rFonts w:ascii="Arial" w:hAnsi="Arial" w:cs="Arial"/>
        </w:rPr>
        <w:t>/</w:t>
      </w:r>
      <w:r w:rsidR="000B446C">
        <w:rPr>
          <w:rFonts w:ascii="Arial" w:hAnsi="Arial" w:cs="Arial"/>
        </w:rPr>
        <w:t>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4D2020AA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AE5BA9">
        <w:rPr>
          <w:rFonts w:ascii="Arial" w:hAnsi="Arial" w:cs="Arial"/>
        </w:rPr>
        <w:t>2</w:t>
      </w:r>
      <w:r w:rsidR="00AB48D8">
        <w:rPr>
          <w:rFonts w:ascii="Arial" w:hAnsi="Arial" w:cs="Arial"/>
        </w:rPr>
        <w:t>9</w:t>
      </w:r>
      <w:r w:rsidR="004E623D">
        <w:rPr>
          <w:rFonts w:ascii="Arial" w:hAnsi="Arial" w:cs="Arial"/>
        </w:rPr>
        <w:t>. 9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94175D">
        <w:rPr>
          <w:rFonts w:ascii="Arial" w:hAnsi="Arial" w:cs="Arial"/>
        </w:rPr>
        <w:t>odevzdán</w:t>
      </w:r>
      <w:r w:rsidR="002779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333C0213" w14:textId="77777777" w:rsidR="000F64B5" w:rsidRDefault="000F64B5" w:rsidP="001E529F">
      <w:pPr>
        <w:jc w:val="center"/>
        <w:rPr>
          <w:rFonts w:ascii="Arial" w:hAnsi="Arial" w:cs="Arial"/>
          <w:b/>
          <w:bCs/>
        </w:rPr>
      </w:pPr>
    </w:p>
    <w:p w14:paraId="5134036D" w14:textId="67BEB58E" w:rsidR="001517EA" w:rsidRDefault="00494C51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fialové pouzdro </w:t>
      </w:r>
      <w:proofErr w:type="spellStart"/>
      <w:r>
        <w:rPr>
          <w:rFonts w:ascii="Arial" w:hAnsi="Arial" w:cs="Arial"/>
          <w:b/>
          <w:bCs/>
        </w:rPr>
        <w:t>Carmani</w:t>
      </w:r>
      <w:proofErr w:type="spellEnd"/>
      <w:r>
        <w:rPr>
          <w:rFonts w:ascii="Arial" w:hAnsi="Arial" w:cs="Arial"/>
          <w:b/>
          <w:bCs/>
        </w:rPr>
        <w:t xml:space="preserve"> s brýlemi a čistícím hadříkem</w:t>
      </w:r>
    </w:p>
    <w:p w14:paraId="547B1BD9" w14:textId="77777777" w:rsidR="00AE5BA9" w:rsidRDefault="00AE5BA9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594FA" w14:textId="77777777" w:rsidR="00A778E2" w:rsidRDefault="00A778E2" w:rsidP="00B95253">
      <w:r>
        <w:separator/>
      </w:r>
    </w:p>
    <w:p w14:paraId="3CA12A64" w14:textId="77777777" w:rsidR="00A778E2" w:rsidRDefault="00A778E2"/>
  </w:endnote>
  <w:endnote w:type="continuationSeparator" w:id="0">
    <w:p w14:paraId="7F697EDB" w14:textId="77777777" w:rsidR="00A778E2" w:rsidRDefault="00A778E2" w:rsidP="00B95253">
      <w:r>
        <w:continuationSeparator/>
      </w:r>
    </w:p>
    <w:p w14:paraId="0D3485B5" w14:textId="77777777" w:rsidR="00A778E2" w:rsidRDefault="00A778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D32C6" w14:textId="77777777" w:rsidR="00A778E2" w:rsidRDefault="00A778E2" w:rsidP="00B95253">
      <w:r>
        <w:separator/>
      </w:r>
    </w:p>
    <w:p w14:paraId="3221A415" w14:textId="77777777" w:rsidR="00A778E2" w:rsidRDefault="00A778E2"/>
  </w:footnote>
  <w:footnote w:type="continuationSeparator" w:id="0">
    <w:p w14:paraId="5B1E789B" w14:textId="77777777" w:rsidR="00A778E2" w:rsidRDefault="00A778E2" w:rsidP="00B95253">
      <w:r>
        <w:continuationSeparator/>
      </w:r>
    </w:p>
    <w:p w14:paraId="3B05B2D1" w14:textId="77777777" w:rsidR="00A778E2" w:rsidRDefault="00A778E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02647"/>
    <w:rsid w:val="00023688"/>
    <w:rsid w:val="000278F8"/>
    <w:rsid w:val="00033FE6"/>
    <w:rsid w:val="000353CB"/>
    <w:rsid w:val="000356F1"/>
    <w:rsid w:val="00041BC7"/>
    <w:rsid w:val="00047F93"/>
    <w:rsid w:val="00051948"/>
    <w:rsid w:val="00051C7E"/>
    <w:rsid w:val="00062220"/>
    <w:rsid w:val="00064F54"/>
    <w:rsid w:val="00072C04"/>
    <w:rsid w:val="000817C3"/>
    <w:rsid w:val="00087BE4"/>
    <w:rsid w:val="0009248A"/>
    <w:rsid w:val="00095CE1"/>
    <w:rsid w:val="000B3C0C"/>
    <w:rsid w:val="000B446C"/>
    <w:rsid w:val="000C602D"/>
    <w:rsid w:val="000E3F52"/>
    <w:rsid w:val="000E528C"/>
    <w:rsid w:val="000E5831"/>
    <w:rsid w:val="000F0949"/>
    <w:rsid w:val="000F1A8F"/>
    <w:rsid w:val="000F64B5"/>
    <w:rsid w:val="000F67AF"/>
    <w:rsid w:val="00105A10"/>
    <w:rsid w:val="00113251"/>
    <w:rsid w:val="001168DF"/>
    <w:rsid w:val="00121ECC"/>
    <w:rsid w:val="00127204"/>
    <w:rsid w:val="00134C12"/>
    <w:rsid w:val="00140FDA"/>
    <w:rsid w:val="00146518"/>
    <w:rsid w:val="00150BC5"/>
    <w:rsid w:val="001517EA"/>
    <w:rsid w:val="001536D2"/>
    <w:rsid w:val="00165F37"/>
    <w:rsid w:val="00174184"/>
    <w:rsid w:val="001842CE"/>
    <w:rsid w:val="001A2437"/>
    <w:rsid w:val="001A30FA"/>
    <w:rsid w:val="001B1FB1"/>
    <w:rsid w:val="001B3C34"/>
    <w:rsid w:val="001B6D10"/>
    <w:rsid w:val="001C5936"/>
    <w:rsid w:val="001E3C57"/>
    <w:rsid w:val="001E3F39"/>
    <w:rsid w:val="001E4457"/>
    <w:rsid w:val="001E529F"/>
    <w:rsid w:val="001F164C"/>
    <w:rsid w:val="001F67CA"/>
    <w:rsid w:val="0020591C"/>
    <w:rsid w:val="00210273"/>
    <w:rsid w:val="002139A0"/>
    <w:rsid w:val="00214A73"/>
    <w:rsid w:val="002162D1"/>
    <w:rsid w:val="002262A0"/>
    <w:rsid w:val="00227157"/>
    <w:rsid w:val="00235300"/>
    <w:rsid w:val="00236FFA"/>
    <w:rsid w:val="002412F1"/>
    <w:rsid w:val="002432BC"/>
    <w:rsid w:val="00254B22"/>
    <w:rsid w:val="00256CEC"/>
    <w:rsid w:val="00272242"/>
    <w:rsid w:val="002779AB"/>
    <w:rsid w:val="00292835"/>
    <w:rsid w:val="00292EE2"/>
    <w:rsid w:val="0029309C"/>
    <w:rsid w:val="002A13A0"/>
    <w:rsid w:val="002A5A0A"/>
    <w:rsid w:val="002C3145"/>
    <w:rsid w:val="003048C0"/>
    <w:rsid w:val="00304C45"/>
    <w:rsid w:val="00307507"/>
    <w:rsid w:val="003263A7"/>
    <w:rsid w:val="0033193C"/>
    <w:rsid w:val="00331A7F"/>
    <w:rsid w:val="0034443B"/>
    <w:rsid w:val="00346528"/>
    <w:rsid w:val="00347862"/>
    <w:rsid w:val="00355000"/>
    <w:rsid w:val="00373198"/>
    <w:rsid w:val="003862D3"/>
    <w:rsid w:val="003925D5"/>
    <w:rsid w:val="00397E4F"/>
    <w:rsid w:val="003B19B1"/>
    <w:rsid w:val="003B78DD"/>
    <w:rsid w:val="003C302C"/>
    <w:rsid w:val="003C4C3A"/>
    <w:rsid w:val="003C7C1E"/>
    <w:rsid w:val="003D436A"/>
    <w:rsid w:val="003E3EE8"/>
    <w:rsid w:val="003E5424"/>
    <w:rsid w:val="003F136B"/>
    <w:rsid w:val="003F1ECB"/>
    <w:rsid w:val="00406487"/>
    <w:rsid w:val="00416D01"/>
    <w:rsid w:val="00442A45"/>
    <w:rsid w:val="00445182"/>
    <w:rsid w:val="0045117C"/>
    <w:rsid w:val="0045332F"/>
    <w:rsid w:val="00457B5F"/>
    <w:rsid w:val="0046372B"/>
    <w:rsid w:val="004709D3"/>
    <w:rsid w:val="00481E37"/>
    <w:rsid w:val="00494944"/>
    <w:rsid w:val="00494C51"/>
    <w:rsid w:val="004A07AC"/>
    <w:rsid w:val="004A1EFA"/>
    <w:rsid w:val="004A5EC4"/>
    <w:rsid w:val="004A7CEE"/>
    <w:rsid w:val="004B1B73"/>
    <w:rsid w:val="004B263E"/>
    <w:rsid w:val="004B52D3"/>
    <w:rsid w:val="004D0FD6"/>
    <w:rsid w:val="004E122C"/>
    <w:rsid w:val="004E3D03"/>
    <w:rsid w:val="004E623D"/>
    <w:rsid w:val="004F0EE8"/>
    <w:rsid w:val="004F45DD"/>
    <w:rsid w:val="004F6702"/>
    <w:rsid w:val="00512C04"/>
    <w:rsid w:val="00512EE8"/>
    <w:rsid w:val="00517197"/>
    <w:rsid w:val="00522C61"/>
    <w:rsid w:val="00523E92"/>
    <w:rsid w:val="005351E8"/>
    <w:rsid w:val="00545E43"/>
    <w:rsid w:val="0054660F"/>
    <w:rsid w:val="00553381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E19E0"/>
    <w:rsid w:val="005E794B"/>
    <w:rsid w:val="005F59B5"/>
    <w:rsid w:val="005F6671"/>
    <w:rsid w:val="00601D23"/>
    <w:rsid w:val="00605170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124F"/>
    <w:rsid w:val="00644126"/>
    <w:rsid w:val="00647798"/>
    <w:rsid w:val="00650BAE"/>
    <w:rsid w:val="006533EE"/>
    <w:rsid w:val="00653AB4"/>
    <w:rsid w:val="00670C25"/>
    <w:rsid w:val="006725D4"/>
    <w:rsid w:val="00674515"/>
    <w:rsid w:val="006877E5"/>
    <w:rsid w:val="006A59C5"/>
    <w:rsid w:val="006A66C5"/>
    <w:rsid w:val="006B2C72"/>
    <w:rsid w:val="006C74FD"/>
    <w:rsid w:val="006E1657"/>
    <w:rsid w:val="006F273B"/>
    <w:rsid w:val="006F2B70"/>
    <w:rsid w:val="007023D6"/>
    <w:rsid w:val="00711A18"/>
    <w:rsid w:val="00734D49"/>
    <w:rsid w:val="00742FD4"/>
    <w:rsid w:val="00743E02"/>
    <w:rsid w:val="00760032"/>
    <w:rsid w:val="00763032"/>
    <w:rsid w:val="007678EF"/>
    <w:rsid w:val="00783CBC"/>
    <w:rsid w:val="007976F5"/>
    <w:rsid w:val="007A08D1"/>
    <w:rsid w:val="007A3ABA"/>
    <w:rsid w:val="007B7130"/>
    <w:rsid w:val="007B740C"/>
    <w:rsid w:val="007C2E43"/>
    <w:rsid w:val="007C334C"/>
    <w:rsid w:val="007C4DEA"/>
    <w:rsid w:val="007D0A23"/>
    <w:rsid w:val="007E28D4"/>
    <w:rsid w:val="007E49E3"/>
    <w:rsid w:val="007F5D52"/>
    <w:rsid w:val="00800053"/>
    <w:rsid w:val="00824DB5"/>
    <w:rsid w:val="00824F86"/>
    <w:rsid w:val="00827B92"/>
    <w:rsid w:val="008336F6"/>
    <w:rsid w:val="0083638F"/>
    <w:rsid w:val="00840B5E"/>
    <w:rsid w:val="00841BF2"/>
    <w:rsid w:val="0085404B"/>
    <w:rsid w:val="0085784D"/>
    <w:rsid w:val="00893C57"/>
    <w:rsid w:val="008C13FA"/>
    <w:rsid w:val="008C2A5E"/>
    <w:rsid w:val="008C77EA"/>
    <w:rsid w:val="008D5D2A"/>
    <w:rsid w:val="008E326E"/>
    <w:rsid w:val="008E45C3"/>
    <w:rsid w:val="008E4D50"/>
    <w:rsid w:val="008E5904"/>
    <w:rsid w:val="00912936"/>
    <w:rsid w:val="0091510F"/>
    <w:rsid w:val="00916EE3"/>
    <w:rsid w:val="00927027"/>
    <w:rsid w:val="0094175D"/>
    <w:rsid w:val="00945B5C"/>
    <w:rsid w:val="00945DAE"/>
    <w:rsid w:val="009556A4"/>
    <w:rsid w:val="0095718C"/>
    <w:rsid w:val="00962CC6"/>
    <w:rsid w:val="009711F9"/>
    <w:rsid w:val="00972D86"/>
    <w:rsid w:val="00990849"/>
    <w:rsid w:val="00995B01"/>
    <w:rsid w:val="009A0FEE"/>
    <w:rsid w:val="009A299E"/>
    <w:rsid w:val="009A2BAB"/>
    <w:rsid w:val="009A3CD6"/>
    <w:rsid w:val="009B5F5B"/>
    <w:rsid w:val="009C35C2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2A8A"/>
    <w:rsid w:val="00A25B56"/>
    <w:rsid w:val="00A3021F"/>
    <w:rsid w:val="00A419C2"/>
    <w:rsid w:val="00A5045D"/>
    <w:rsid w:val="00A5403F"/>
    <w:rsid w:val="00A540EA"/>
    <w:rsid w:val="00A6019A"/>
    <w:rsid w:val="00A6171C"/>
    <w:rsid w:val="00A646DD"/>
    <w:rsid w:val="00A703F2"/>
    <w:rsid w:val="00A757B6"/>
    <w:rsid w:val="00A778E2"/>
    <w:rsid w:val="00AA37B2"/>
    <w:rsid w:val="00AA5D81"/>
    <w:rsid w:val="00AB48D8"/>
    <w:rsid w:val="00AB620A"/>
    <w:rsid w:val="00AE56AE"/>
    <w:rsid w:val="00AE5BA9"/>
    <w:rsid w:val="00AF21B7"/>
    <w:rsid w:val="00AF282E"/>
    <w:rsid w:val="00B0238C"/>
    <w:rsid w:val="00B035CB"/>
    <w:rsid w:val="00B05CE7"/>
    <w:rsid w:val="00B10F30"/>
    <w:rsid w:val="00B1265A"/>
    <w:rsid w:val="00B24EFF"/>
    <w:rsid w:val="00B3297E"/>
    <w:rsid w:val="00B47A4C"/>
    <w:rsid w:val="00B82BE9"/>
    <w:rsid w:val="00B95253"/>
    <w:rsid w:val="00B97059"/>
    <w:rsid w:val="00BA5EB8"/>
    <w:rsid w:val="00BD4D5E"/>
    <w:rsid w:val="00BD7564"/>
    <w:rsid w:val="00C013BD"/>
    <w:rsid w:val="00C031A6"/>
    <w:rsid w:val="00C061DB"/>
    <w:rsid w:val="00C13DC3"/>
    <w:rsid w:val="00C215B4"/>
    <w:rsid w:val="00C21F45"/>
    <w:rsid w:val="00C30BA8"/>
    <w:rsid w:val="00C35E82"/>
    <w:rsid w:val="00C36149"/>
    <w:rsid w:val="00C3685D"/>
    <w:rsid w:val="00C36C9A"/>
    <w:rsid w:val="00C42268"/>
    <w:rsid w:val="00C44990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1700B"/>
    <w:rsid w:val="00D202F2"/>
    <w:rsid w:val="00D24006"/>
    <w:rsid w:val="00D24A4F"/>
    <w:rsid w:val="00D35D50"/>
    <w:rsid w:val="00D37BEB"/>
    <w:rsid w:val="00D40993"/>
    <w:rsid w:val="00D52B3A"/>
    <w:rsid w:val="00D54508"/>
    <w:rsid w:val="00D7303A"/>
    <w:rsid w:val="00D87858"/>
    <w:rsid w:val="00DA0F7F"/>
    <w:rsid w:val="00DA2D03"/>
    <w:rsid w:val="00DA37E2"/>
    <w:rsid w:val="00DB4855"/>
    <w:rsid w:val="00DC0AD4"/>
    <w:rsid w:val="00DD2C95"/>
    <w:rsid w:val="00DD50FA"/>
    <w:rsid w:val="00E03F41"/>
    <w:rsid w:val="00E16DC8"/>
    <w:rsid w:val="00E17587"/>
    <w:rsid w:val="00E30A04"/>
    <w:rsid w:val="00E34001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04B31"/>
    <w:rsid w:val="00F106D4"/>
    <w:rsid w:val="00F16124"/>
    <w:rsid w:val="00F227B4"/>
    <w:rsid w:val="00F30B17"/>
    <w:rsid w:val="00F310C6"/>
    <w:rsid w:val="00F31526"/>
    <w:rsid w:val="00F32BB9"/>
    <w:rsid w:val="00F41FA8"/>
    <w:rsid w:val="00F43476"/>
    <w:rsid w:val="00F4650E"/>
    <w:rsid w:val="00F61356"/>
    <w:rsid w:val="00F72930"/>
    <w:rsid w:val="00F80946"/>
    <w:rsid w:val="00F83A84"/>
    <w:rsid w:val="00F93899"/>
    <w:rsid w:val="00F95203"/>
    <w:rsid w:val="00FB5599"/>
    <w:rsid w:val="00FC5CCC"/>
    <w:rsid w:val="00FE01F8"/>
    <w:rsid w:val="00FE190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Desktop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58</Words>
  <Characters>346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2026-09-30T05:14:00Z</dcterms:created>
  <dcterms:modified xsi:type="dcterms:W3CDTF">2026-09-30T05:14:00Z</dcterms:modified>
</cp:coreProperties>
</file>