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2736A2BB" w14:textId="77777777" w:rsidR="001E529F" w:rsidRDefault="001E529F" w:rsidP="005D4F24"/>
    <w:p w14:paraId="7486F6CB" w14:textId="179EDD1A" w:rsidR="001E529F" w:rsidRDefault="000E5831" w:rsidP="001E529F">
      <w:pPr>
        <w:rPr>
          <w:rFonts w:ascii="Arial" w:hAnsi="Arial" w:cs="Arial"/>
        </w:rPr>
      </w:pPr>
      <w:r>
        <w:rPr>
          <w:rFonts w:ascii="Arial" w:hAnsi="Arial" w:cs="Arial"/>
        </w:rPr>
        <w:t>N/</w:t>
      </w:r>
      <w:r w:rsidR="004D0FD6">
        <w:rPr>
          <w:rFonts w:ascii="Arial" w:hAnsi="Arial" w:cs="Arial"/>
        </w:rPr>
        <w:t>1</w:t>
      </w:r>
      <w:r>
        <w:rPr>
          <w:rFonts w:ascii="Arial" w:hAnsi="Arial" w:cs="Arial"/>
        </w:rPr>
        <w:t>1</w:t>
      </w:r>
      <w:r w:rsidR="008C13FA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204589FB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4D0FD6">
        <w:rPr>
          <w:rFonts w:ascii="Arial" w:hAnsi="Arial" w:cs="Arial"/>
        </w:rPr>
        <w:t>2</w:t>
      </w:r>
      <w:r w:rsidR="000E5831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</w:t>
      </w:r>
      <w:r w:rsidR="00AE56AE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 xml:space="preserve">odevzdán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4B41BD3" w14:textId="5B34F1FD" w:rsidR="001E529F" w:rsidRPr="005F0712" w:rsidRDefault="000E5831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mobilní telefon zn. HONOR</w:t>
      </w:r>
      <w:r w:rsidR="00A703F2">
        <w:rPr>
          <w:rFonts w:ascii="Arial" w:hAnsi="Arial" w:cs="Arial"/>
          <w:b/>
          <w:bCs/>
        </w:rPr>
        <w:t xml:space="preserve"> s gumovým krytem černé barvy</w:t>
      </w:r>
    </w:p>
    <w:p w14:paraId="6C9C5DBE" w14:textId="77777777" w:rsidR="001E529F" w:rsidRDefault="001E529F" w:rsidP="001E529F">
      <w:pPr>
        <w:jc w:val="center"/>
        <w:rPr>
          <w:rFonts w:ascii="Arial" w:hAnsi="Arial" w:cs="Arial"/>
          <w:b/>
          <w:bCs/>
        </w:rPr>
      </w:pP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44AE1" w14:textId="77777777" w:rsidR="000E4F31" w:rsidRDefault="000E4F31" w:rsidP="00B95253">
      <w:r>
        <w:separator/>
      </w:r>
    </w:p>
    <w:p w14:paraId="5E997EAA" w14:textId="77777777" w:rsidR="000E4F31" w:rsidRDefault="000E4F31"/>
  </w:endnote>
  <w:endnote w:type="continuationSeparator" w:id="0">
    <w:p w14:paraId="46C8A7C4" w14:textId="77777777" w:rsidR="000E4F31" w:rsidRDefault="000E4F31" w:rsidP="00B95253">
      <w:r>
        <w:continuationSeparator/>
      </w:r>
    </w:p>
    <w:p w14:paraId="1AD8E565" w14:textId="77777777" w:rsidR="000E4F31" w:rsidRDefault="000E4F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9C5E5" w14:textId="77777777" w:rsidR="000E4F31" w:rsidRDefault="000E4F31" w:rsidP="00B95253">
      <w:r>
        <w:separator/>
      </w:r>
    </w:p>
    <w:p w14:paraId="22F9C878" w14:textId="77777777" w:rsidR="000E4F31" w:rsidRDefault="000E4F31"/>
  </w:footnote>
  <w:footnote w:type="continuationSeparator" w:id="0">
    <w:p w14:paraId="1F5BC102" w14:textId="77777777" w:rsidR="000E4F31" w:rsidRDefault="000E4F31" w:rsidP="00B95253">
      <w:r>
        <w:continuationSeparator/>
      </w:r>
    </w:p>
    <w:p w14:paraId="1E08296B" w14:textId="77777777" w:rsidR="000E4F31" w:rsidRDefault="000E4F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23688"/>
    <w:rsid w:val="000278F8"/>
    <w:rsid w:val="00033FE6"/>
    <w:rsid w:val="000356F1"/>
    <w:rsid w:val="00041BC7"/>
    <w:rsid w:val="00051948"/>
    <w:rsid w:val="00051C7E"/>
    <w:rsid w:val="00062220"/>
    <w:rsid w:val="00064F54"/>
    <w:rsid w:val="00072C04"/>
    <w:rsid w:val="0009248A"/>
    <w:rsid w:val="00095CE1"/>
    <w:rsid w:val="000B3C0C"/>
    <w:rsid w:val="000E4F31"/>
    <w:rsid w:val="000E5831"/>
    <w:rsid w:val="000F0949"/>
    <w:rsid w:val="000F1A8F"/>
    <w:rsid w:val="000F67AF"/>
    <w:rsid w:val="00105A10"/>
    <w:rsid w:val="00113251"/>
    <w:rsid w:val="001168DF"/>
    <w:rsid w:val="00121ECC"/>
    <w:rsid w:val="00134C12"/>
    <w:rsid w:val="00150BC5"/>
    <w:rsid w:val="00174184"/>
    <w:rsid w:val="001842CE"/>
    <w:rsid w:val="001A30FA"/>
    <w:rsid w:val="001B1FB1"/>
    <w:rsid w:val="001E3C57"/>
    <w:rsid w:val="001E529F"/>
    <w:rsid w:val="001F164C"/>
    <w:rsid w:val="001F67CA"/>
    <w:rsid w:val="0020591C"/>
    <w:rsid w:val="002139A0"/>
    <w:rsid w:val="00214A73"/>
    <w:rsid w:val="002162D1"/>
    <w:rsid w:val="00227157"/>
    <w:rsid w:val="00235300"/>
    <w:rsid w:val="002432BC"/>
    <w:rsid w:val="00256CEC"/>
    <w:rsid w:val="00272242"/>
    <w:rsid w:val="002779AB"/>
    <w:rsid w:val="00292835"/>
    <w:rsid w:val="0029309C"/>
    <w:rsid w:val="002A13A0"/>
    <w:rsid w:val="002A5A0A"/>
    <w:rsid w:val="002C3145"/>
    <w:rsid w:val="00304C45"/>
    <w:rsid w:val="00307507"/>
    <w:rsid w:val="003263A7"/>
    <w:rsid w:val="0033193C"/>
    <w:rsid w:val="0034443B"/>
    <w:rsid w:val="00347862"/>
    <w:rsid w:val="00373198"/>
    <w:rsid w:val="0037389D"/>
    <w:rsid w:val="003925D5"/>
    <w:rsid w:val="00397E4F"/>
    <w:rsid w:val="003B19B1"/>
    <w:rsid w:val="003B78DD"/>
    <w:rsid w:val="003C302C"/>
    <w:rsid w:val="003C7C1E"/>
    <w:rsid w:val="003D436A"/>
    <w:rsid w:val="003E3EE8"/>
    <w:rsid w:val="003E5424"/>
    <w:rsid w:val="003F136B"/>
    <w:rsid w:val="00406487"/>
    <w:rsid w:val="00442A45"/>
    <w:rsid w:val="00445182"/>
    <w:rsid w:val="0045117C"/>
    <w:rsid w:val="0046372B"/>
    <w:rsid w:val="00481E37"/>
    <w:rsid w:val="00494944"/>
    <w:rsid w:val="004A07AC"/>
    <w:rsid w:val="004A5EC4"/>
    <w:rsid w:val="004A7CEE"/>
    <w:rsid w:val="004B52D3"/>
    <w:rsid w:val="004D0FD6"/>
    <w:rsid w:val="004F0EE8"/>
    <w:rsid w:val="004F45DD"/>
    <w:rsid w:val="004F6702"/>
    <w:rsid w:val="00517197"/>
    <w:rsid w:val="00522C61"/>
    <w:rsid w:val="005351E8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F59B5"/>
    <w:rsid w:val="005F6671"/>
    <w:rsid w:val="00601D23"/>
    <w:rsid w:val="00605E64"/>
    <w:rsid w:val="00607A24"/>
    <w:rsid w:val="00607B8B"/>
    <w:rsid w:val="00614099"/>
    <w:rsid w:val="00617F8A"/>
    <w:rsid w:val="00625808"/>
    <w:rsid w:val="00631606"/>
    <w:rsid w:val="0063204E"/>
    <w:rsid w:val="00644126"/>
    <w:rsid w:val="00650BAE"/>
    <w:rsid w:val="00653AB4"/>
    <w:rsid w:val="006725D4"/>
    <w:rsid w:val="00674515"/>
    <w:rsid w:val="006A66C5"/>
    <w:rsid w:val="006C74FD"/>
    <w:rsid w:val="006E1657"/>
    <w:rsid w:val="006F273B"/>
    <w:rsid w:val="007023D6"/>
    <w:rsid w:val="00734D49"/>
    <w:rsid w:val="00742FD4"/>
    <w:rsid w:val="00743E02"/>
    <w:rsid w:val="00763032"/>
    <w:rsid w:val="00783CBC"/>
    <w:rsid w:val="007976F5"/>
    <w:rsid w:val="007A08D1"/>
    <w:rsid w:val="007B7130"/>
    <w:rsid w:val="007B740C"/>
    <w:rsid w:val="007C2E43"/>
    <w:rsid w:val="007E28D4"/>
    <w:rsid w:val="007E49E3"/>
    <w:rsid w:val="007F5D52"/>
    <w:rsid w:val="00800053"/>
    <w:rsid w:val="00824DB5"/>
    <w:rsid w:val="00824F86"/>
    <w:rsid w:val="00827B92"/>
    <w:rsid w:val="00841BF2"/>
    <w:rsid w:val="0085784D"/>
    <w:rsid w:val="00893C57"/>
    <w:rsid w:val="008B2832"/>
    <w:rsid w:val="008C13FA"/>
    <w:rsid w:val="008C2A5E"/>
    <w:rsid w:val="008C77EA"/>
    <w:rsid w:val="008D5D2A"/>
    <w:rsid w:val="008E326E"/>
    <w:rsid w:val="008E4D50"/>
    <w:rsid w:val="008E5904"/>
    <w:rsid w:val="00912936"/>
    <w:rsid w:val="00916EE3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419C2"/>
    <w:rsid w:val="00A6019A"/>
    <w:rsid w:val="00A6171C"/>
    <w:rsid w:val="00A646DD"/>
    <w:rsid w:val="00A703F2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95253"/>
    <w:rsid w:val="00B97059"/>
    <w:rsid w:val="00BD7564"/>
    <w:rsid w:val="00C013BD"/>
    <w:rsid w:val="00C031A6"/>
    <w:rsid w:val="00C13DC3"/>
    <w:rsid w:val="00C215B4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40993"/>
    <w:rsid w:val="00D54508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06D4"/>
    <w:rsid w:val="00F16124"/>
    <w:rsid w:val="00F227B4"/>
    <w:rsid w:val="00F30B17"/>
    <w:rsid w:val="00F41FA8"/>
    <w:rsid w:val="00F43476"/>
    <w:rsid w:val="00F4650E"/>
    <w:rsid w:val="00F72930"/>
    <w:rsid w:val="00F80946"/>
    <w:rsid w:val="00F83A84"/>
    <w:rsid w:val="00F93899"/>
    <w:rsid w:val="00F95203"/>
    <w:rsid w:val="00FB5599"/>
    <w:rsid w:val="00FC5CC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58</Words>
  <Characters>345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2026-06-01T06:11:00Z</dcterms:created>
  <dcterms:modified xsi:type="dcterms:W3CDTF">2026-06-01T06:11:00Z</dcterms:modified>
</cp:coreProperties>
</file>