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0AAB2174" w:rsidR="001E529F" w:rsidRDefault="000B446C" w:rsidP="001E529F">
      <w:pPr>
        <w:rPr>
          <w:rFonts w:ascii="Arial" w:hAnsi="Arial" w:cs="Arial"/>
        </w:rPr>
      </w:pPr>
      <w:r>
        <w:rPr>
          <w:rFonts w:ascii="Arial" w:hAnsi="Arial" w:cs="Arial"/>
        </w:rPr>
        <w:t>N/</w:t>
      </w:r>
      <w:r w:rsidR="00512EE8">
        <w:rPr>
          <w:rFonts w:ascii="Arial" w:hAnsi="Arial" w:cs="Arial"/>
        </w:rPr>
        <w:t>15</w:t>
      </w:r>
      <w:r>
        <w:rPr>
          <w:rFonts w:ascii="Arial" w:hAnsi="Arial" w:cs="Arial"/>
        </w:rPr>
        <w:t>/2026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39D5159A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D7303A">
        <w:rPr>
          <w:rFonts w:ascii="Arial" w:hAnsi="Arial" w:cs="Arial"/>
        </w:rPr>
        <w:t>1</w:t>
      </w:r>
      <w:r w:rsidR="001B3C34">
        <w:rPr>
          <w:rFonts w:ascii="Arial" w:hAnsi="Arial" w:cs="Arial"/>
        </w:rPr>
        <w:t>7</w:t>
      </w:r>
      <w:r w:rsidR="000E3F52">
        <w:rPr>
          <w:rFonts w:ascii="Arial" w:hAnsi="Arial" w:cs="Arial"/>
        </w:rPr>
        <w:t>.</w:t>
      </w:r>
      <w:r w:rsidR="007C334C">
        <w:rPr>
          <w:rFonts w:ascii="Arial" w:hAnsi="Arial" w:cs="Arial"/>
        </w:rPr>
        <w:t xml:space="preserve"> 6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2779AB">
        <w:rPr>
          <w:rFonts w:ascii="Arial" w:hAnsi="Arial" w:cs="Arial"/>
        </w:rPr>
        <w:t xml:space="preserve">odevzdán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5808CD2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C9C5DBE" w14:textId="7295F751" w:rsidR="001E529F" w:rsidRDefault="00FE190C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dámský řetízek ze žlutého kovu</w:t>
      </w:r>
    </w:p>
    <w:p w14:paraId="45C53809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4F2C1" w14:textId="77777777" w:rsidR="009D58C8" w:rsidRDefault="009D58C8" w:rsidP="00B95253">
      <w:r>
        <w:separator/>
      </w:r>
    </w:p>
    <w:p w14:paraId="0CE1C067" w14:textId="77777777" w:rsidR="009D58C8" w:rsidRDefault="009D58C8"/>
  </w:endnote>
  <w:endnote w:type="continuationSeparator" w:id="0">
    <w:p w14:paraId="2A5C1264" w14:textId="77777777" w:rsidR="009D58C8" w:rsidRDefault="009D58C8" w:rsidP="00B95253">
      <w:r>
        <w:continuationSeparator/>
      </w:r>
    </w:p>
    <w:p w14:paraId="293A44D2" w14:textId="77777777" w:rsidR="009D58C8" w:rsidRDefault="009D58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B8CAA" w14:textId="77777777" w:rsidR="009D58C8" w:rsidRDefault="009D58C8" w:rsidP="00B95253">
      <w:r>
        <w:separator/>
      </w:r>
    </w:p>
    <w:p w14:paraId="68E035D0" w14:textId="77777777" w:rsidR="009D58C8" w:rsidRDefault="009D58C8"/>
  </w:footnote>
  <w:footnote w:type="continuationSeparator" w:id="0">
    <w:p w14:paraId="71F935ED" w14:textId="77777777" w:rsidR="009D58C8" w:rsidRDefault="009D58C8" w:rsidP="00B95253">
      <w:r>
        <w:continuationSeparator/>
      </w:r>
    </w:p>
    <w:p w14:paraId="0096B26C" w14:textId="77777777" w:rsidR="009D58C8" w:rsidRDefault="009D58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23688"/>
    <w:rsid w:val="000278F8"/>
    <w:rsid w:val="00033FE6"/>
    <w:rsid w:val="000356F1"/>
    <w:rsid w:val="00041BC7"/>
    <w:rsid w:val="00047F93"/>
    <w:rsid w:val="00051948"/>
    <w:rsid w:val="00051C7E"/>
    <w:rsid w:val="00062220"/>
    <w:rsid w:val="00064F54"/>
    <w:rsid w:val="00072C04"/>
    <w:rsid w:val="00087BE4"/>
    <w:rsid w:val="0009248A"/>
    <w:rsid w:val="00095CE1"/>
    <w:rsid w:val="000A7642"/>
    <w:rsid w:val="000B3C0C"/>
    <w:rsid w:val="000B446C"/>
    <w:rsid w:val="000E3F52"/>
    <w:rsid w:val="000E5831"/>
    <w:rsid w:val="000F0949"/>
    <w:rsid w:val="000F1A8F"/>
    <w:rsid w:val="000F67AF"/>
    <w:rsid w:val="00105A10"/>
    <w:rsid w:val="00113251"/>
    <w:rsid w:val="001168DF"/>
    <w:rsid w:val="00121ECC"/>
    <w:rsid w:val="00127204"/>
    <w:rsid w:val="00134C12"/>
    <w:rsid w:val="00140FDA"/>
    <w:rsid w:val="00150BC5"/>
    <w:rsid w:val="001536D2"/>
    <w:rsid w:val="00174184"/>
    <w:rsid w:val="001842CE"/>
    <w:rsid w:val="001A30FA"/>
    <w:rsid w:val="001B1FB1"/>
    <w:rsid w:val="001B3C34"/>
    <w:rsid w:val="001C5936"/>
    <w:rsid w:val="001E3C57"/>
    <w:rsid w:val="001E4457"/>
    <w:rsid w:val="001E529F"/>
    <w:rsid w:val="001F164C"/>
    <w:rsid w:val="001F67CA"/>
    <w:rsid w:val="0020591C"/>
    <w:rsid w:val="002139A0"/>
    <w:rsid w:val="00214A73"/>
    <w:rsid w:val="002162D1"/>
    <w:rsid w:val="00227157"/>
    <w:rsid w:val="00235300"/>
    <w:rsid w:val="002432BC"/>
    <w:rsid w:val="00254B22"/>
    <w:rsid w:val="00256CEC"/>
    <w:rsid w:val="00272242"/>
    <w:rsid w:val="002779AB"/>
    <w:rsid w:val="00292835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4443B"/>
    <w:rsid w:val="00346528"/>
    <w:rsid w:val="00347862"/>
    <w:rsid w:val="00373198"/>
    <w:rsid w:val="003925D5"/>
    <w:rsid w:val="00397E4F"/>
    <w:rsid w:val="003B19B1"/>
    <w:rsid w:val="003B78DD"/>
    <w:rsid w:val="003C302C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81E37"/>
    <w:rsid w:val="00494944"/>
    <w:rsid w:val="004A07AC"/>
    <w:rsid w:val="004A1EFA"/>
    <w:rsid w:val="004A5EC4"/>
    <w:rsid w:val="004A7CEE"/>
    <w:rsid w:val="004B52D3"/>
    <w:rsid w:val="004D0FD6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F59B5"/>
    <w:rsid w:val="005F6671"/>
    <w:rsid w:val="00601D23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50BAE"/>
    <w:rsid w:val="00653AB4"/>
    <w:rsid w:val="006725D4"/>
    <w:rsid w:val="00674515"/>
    <w:rsid w:val="006877E5"/>
    <w:rsid w:val="006A66C5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83CBC"/>
    <w:rsid w:val="007976F5"/>
    <w:rsid w:val="007A08D1"/>
    <w:rsid w:val="007B7130"/>
    <w:rsid w:val="007B740C"/>
    <w:rsid w:val="007C2E43"/>
    <w:rsid w:val="007C334C"/>
    <w:rsid w:val="007E28D4"/>
    <w:rsid w:val="007E49E3"/>
    <w:rsid w:val="007F5D52"/>
    <w:rsid w:val="00800053"/>
    <w:rsid w:val="00824DB5"/>
    <w:rsid w:val="00824F86"/>
    <w:rsid w:val="00827B92"/>
    <w:rsid w:val="00841BF2"/>
    <w:rsid w:val="0085784D"/>
    <w:rsid w:val="00893C57"/>
    <w:rsid w:val="008C13FA"/>
    <w:rsid w:val="008C2A5E"/>
    <w:rsid w:val="008C77EA"/>
    <w:rsid w:val="008D5D2A"/>
    <w:rsid w:val="008E326E"/>
    <w:rsid w:val="008E4D50"/>
    <w:rsid w:val="008E5904"/>
    <w:rsid w:val="00912936"/>
    <w:rsid w:val="00916EE3"/>
    <w:rsid w:val="00945B5C"/>
    <w:rsid w:val="00945DAE"/>
    <w:rsid w:val="009556A4"/>
    <w:rsid w:val="00962CC6"/>
    <w:rsid w:val="009711F9"/>
    <w:rsid w:val="00972D86"/>
    <w:rsid w:val="00990849"/>
    <w:rsid w:val="009A299E"/>
    <w:rsid w:val="009A2BAB"/>
    <w:rsid w:val="009A3CD6"/>
    <w:rsid w:val="009B5F5B"/>
    <w:rsid w:val="009C5DEA"/>
    <w:rsid w:val="009D0C5A"/>
    <w:rsid w:val="009D2DE0"/>
    <w:rsid w:val="009D58C8"/>
    <w:rsid w:val="009D59C7"/>
    <w:rsid w:val="009E06F3"/>
    <w:rsid w:val="009E44AC"/>
    <w:rsid w:val="009F379D"/>
    <w:rsid w:val="009F38B7"/>
    <w:rsid w:val="009F3E02"/>
    <w:rsid w:val="00A01769"/>
    <w:rsid w:val="00A25B56"/>
    <w:rsid w:val="00A419C2"/>
    <w:rsid w:val="00A6019A"/>
    <w:rsid w:val="00A6171C"/>
    <w:rsid w:val="00A646DD"/>
    <w:rsid w:val="00A703F2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24EFF"/>
    <w:rsid w:val="00B47A4C"/>
    <w:rsid w:val="00B95253"/>
    <w:rsid w:val="00B97059"/>
    <w:rsid w:val="00BD7564"/>
    <w:rsid w:val="00C013BD"/>
    <w:rsid w:val="00C031A6"/>
    <w:rsid w:val="00C13DC3"/>
    <w:rsid w:val="00C215B4"/>
    <w:rsid w:val="00C21F45"/>
    <w:rsid w:val="00C35E82"/>
    <w:rsid w:val="00C36149"/>
    <w:rsid w:val="00C3685D"/>
    <w:rsid w:val="00C36C9A"/>
    <w:rsid w:val="00C42268"/>
    <w:rsid w:val="00C47340"/>
    <w:rsid w:val="00C608A1"/>
    <w:rsid w:val="00C76732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202F2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D03"/>
    <w:rsid w:val="00DA37E2"/>
    <w:rsid w:val="00DB4855"/>
    <w:rsid w:val="00DC0AD4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106D4"/>
    <w:rsid w:val="00F16124"/>
    <w:rsid w:val="00F227B4"/>
    <w:rsid w:val="00F30B17"/>
    <w:rsid w:val="00F310C6"/>
    <w:rsid w:val="00F41FA8"/>
    <w:rsid w:val="00F43476"/>
    <w:rsid w:val="00F4650E"/>
    <w:rsid w:val="00F72930"/>
    <w:rsid w:val="00F80946"/>
    <w:rsid w:val="00F83A84"/>
    <w:rsid w:val="00F93899"/>
    <w:rsid w:val="00F95203"/>
    <w:rsid w:val="00FB5599"/>
    <w:rsid w:val="00FC5CCC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OneDrive%20-%20M&#283;stsk&#253;%20&#250;&#345;ad%20Roudnice%20nad%20Labem\Plocha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55</Words>
  <Characters>326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2026-06-17T11:35:00Z</dcterms:created>
  <dcterms:modified xsi:type="dcterms:W3CDTF">2026-06-17T11:35:00Z</dcterms:modified>
</cp:coreProperties>
</file>