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6459CEBD" w:rsidR="001E529F" w:rsidRDefault="00A22A8A" w:rsidP="001E529F">
      <w:pPr>
        <w:rPr>
          <w:rFonts w:ascii="Arial" w:hAnsi="Arial" w:cs="Arial"/>
        </w:rPr>
      </w:pPr>
      <w:r>
        <w:rPr>
          <w:rFonts w:ascii="Arial" w:hAnsi="Arial" w:cs="Arial"/>
        </w:rPr>
        <w:t>22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62F2EF1B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A22A8A">
        <w:rPr>
          <w:rFonts w:ascii="Arial" w:hAnsi="Arial" w:cs="Arial"/>
        </w:rPr>
        <w:t>9</w:t>
      </w:r>
      <w:r w:rsidR="004E623D">
        <w:rPr>
          <w:rFonts w:ascii="Arial" w:hAnsi="Arial" w:cs="Arial"/>
        </w:rPr>
        <w:t>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5C53809" w14:textId="472A2277" w:rsidR="001E529F" w:rsidRPr="000F64B5" w:rsidRDefault="00A22A8A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svazek dvou klíčů se zeleným čipem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úřadu  Roudnic</w:t>
      </w:r>
      <w:r>
        <w:rPr>
          <w:rFonts w:ascii="Arial" w:hAnsi="Arial" w:cs="Arial"/>
          <w:sz w:val="22"/>
          <w:szCs w:val="22"/>
        </w:rPr>
        <w:t>e</w:t>
      </w:r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>č. dv. 6a</w:t>
      </w:r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pondělí 7 – 17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úterý     9 – 15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středa   7 – 17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čtvrtek  9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3DC2A" w14:textId="77777777" w:rsidR="00200A14" w:rsidRDefault="00200A14" w:rsidP="00B95253">
      <w:r>
        <w:separator/>
      </w:r>
    </w:p>
    <w:p w14:paraId="0C721452" w14:textId="77777777" w:rsidR="00200A14" w:rsidRDefault="00200A14"/>
  </w:endnote>
  <w:endnote w:type="continuationSeparator" w:id="0">
    <w:p w14:paraId="167E37CE" w14:textId="77777777" w:rsidR="00200A14" w:rsidRDefault="00200A14" w:rsidP="00B95253">
      <w:r>
        <w:continuationSeparator/>
      </w:r>
    </w:p>
    <w:p w14:paraId="032F91D0" w14:textId="77777777" w:rsidR="00200A14" w:rsidRDefault="00200A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FD7D7" w14:textId="77777777" w:rsidR="00200A14" w:rsidRDefault="00200A14" w:rsidP="00B95253">
      <w:r>
        <w:separator/>
      </w:r>
    </w:p>
    <w:p w14:paraId="43185016" w14:textId="77777777" w:rsidR="00200A14" w:rsidRDefault="00200A14"/>
  </w:footnote>
  <w:footnote w:type="continuationSeparator" w:id="0">
    <w:p w14:paraId="268C7F9B" w14:textId="77777777" w:rsidR="00200A14" w:rsidRDefault="00200A14" w:rsidP="00B95253">
      <w:r>
        <w:continuationSeparator/>
      </w:r>
    </w:p>
    <w:p w14:paraId="77081B6C" w14:textId="77777777" w:rsidR="00200A14" w:rsidRDefault="00200A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B4FB8"/>
    <w:rsid w:val="001B6D10"/>
    <w:rsid w:val="001C5936"/>
    <w:rsid w:val="001E3C57"/>
    <w:rsid w:val="001E4457"/>
    <w:rsid w:val="001E529F"/>
    <w:rsid w:val="001F164C"/>
    <w:rsid w:val="001F67CA"/>
    <w:rsid w:val="00200A14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B7130"/>
    <w:rsid w:val="007B740C"/>
    <w:rsid w:val="007C2E43"/>
    <w:rsid w:val="007C334C"/>
    <w:rsid w:val="007C4DEA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757B6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25A8E"/>
    <w:rsid w:val="00F30B17"/>
    <w:rsid w:val="00F310C6"/>
    <w:rsid w:val="00F3152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55</Words>
  <Characters>327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2026-09-09T08:29:00Z</dcterms:created>
  <dcterms:modified xsi:type="dcterms:W3CDTF">2026-09-09T08:29:00Z</dcterms:modified>
</cp:coreProperties>
</file>