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3DD7F7CB" w:rsidR="001E529F" w:rsidRDefault="000B446C" w:rsidP="001E529F">
      <w:pPr>
        <w:rPr>
          <w:rFonts w:ascii="Arial" w:hAnsi="Arial" w:cs="Arial"/>
        </w:rPr>
      </w:pPr>
      <w:r>
        <w:rPr>
          <w:rFonts w:ascii="Arial" w:hAnsi="Arial" w:cs="Arial"/>
        </w:rPr>
        <w:t>N/24/2026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39D5159A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D7303A">
        <w:rPr>
          <w:rFonts w:ascii="Arial" w:hAnsi="Arial" w:cs="Arial"/>
        </w:rPr>
        <w:t>1</w:t>
      </w:r>
      <w:r w:rsidR="001B3C34">
        <w:rPr>
          <w:rFonts w:ascii="Arial" w:hAnsi="Arial" w:cs="Arial"/>
        </w:rPr>
        <w:t>7</w:t>
      </w:r>
      <w:r w:rsidR="000E3F52">
        <w:rPr>
          <w:rFonts w:ascii="Arial" w:hAnsi="Arial" w:cs="Arial"/>
        </w:rPr>
        <w:t>.</w:t>
      </w:r>
      <w:r w:rsidR="007C334C">
        <w:rPr>
          <w:rFonts w:ascii="Arial" w:hAnsi="Arial" w:cs="Arial"/>
        </w:rPr>
        <w:t xml:space="preserve"> 6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C9C5DBE" w14:textId="776EB217" w:rsidR="001E529F" w:rsidRDefault="000B446C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mobilní telefon Motorola modré barvy</w:t>
      </w: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0ECC8" w14:textId="77777777" w:rsidR="00DB66F5" w:rsidRDefault="00DB66F5" w:rsidP="00B95253">
      <w:r>
        <w:separator/>
      </w:r>
    </w:p>
    <w:p w14:paraId="7FB8972F" w14:textId="77777777" w:rsidR="00DB66F5" w:rsidRDefault="00DB66F5"/>
  </w:endnote>
  <w:endnote w:type="continuationSeparator" w:id="0">
    <w:p w14:paraId="22992D0F" w14:textId="77777777" w:rsidR="00DB66F5" w:rsidRDefault="00DB66F5" w:rsidP="00B95253">
      <w:r>
        <w:continuationSeparator/>
      </w:r>
    </w:p>
    <w:p w14:paraId="69625357" w14:textId="77777777" w:rsidR="00DB66F5" w:rsidRDefault="00DB66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D6812" w14:textId="77777777" w:rsidR="00DB66F5" w:rsidRDefault="00DB66F5" w:rsidP="00B95253">
      <w:r>
        <w:separator/>
      </w:r>
    </w:p>
    <w:p w14:paraId="575E32F5" w14:textId="77777777" w:rsidR="00DB66F5" w:rsidRDefault="00DB66F5"/>
  </w:footnote>
  <w:footnote w:type="continuationSeparator" w:id="0">
    <w:p w14:paraId="4DE305CD" w14:textId="77777777" w:rsidR="00DB66F5" w:rsidRDefault="00DB66F5" w:rsidP="00B95253">
      <w:r>
        <w:continuationSeparator/>
      </w:r>
    </w:p>
    <w:p w14:paraId="1962675C" w14:textId="77777777" w:rsidR="00DB66F5" w:rsidRDefault="00DB66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23688"/>
    <w:rsid w:val="000278F8"/>
    <w:rsid w:val="00033FE6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7AF"/>
    <w:rsid w:val="00105A10"/>
    <w:rsid w:val="00113251"/>
    <w:rsid w:val="001168DF"/>
    <w:rsid w:val="00121ECC"/>
    <w:rsid w:val="00127204"/>
    <w:rsid w:val="00134C12"/>
    <w:rsid w:val="00140FDA"/>
    <w:rsid w:val="00150BC5"/>
    <w:rsid w:val="001536D2"/>
    <w:rsid w:val="00174184"/>
    <w:rsid w:val="001842CE"/>
    <w:rsid w:val="001A30FA"/>
    <w:rsid w:val="001B1FB1"/>
    <w:rsid w:val="001B3C34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7157"/>
    <w:rsid w:val="00235300"/>
    <w:rsid w:val="002432BC"/>
    <w:rsid w:val="00254B22"/>
    <w:rsid w:val="00256CEC"/>
    <w:rsid w:val="00272242"/>
    <w:rsid w:val="002779AB"/>
    <w:rsid w:val="00292835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4443B"/>
    <w:rsid w:val="00346528"/>
    <w:rsid w:val="00347862"/>
    <w:rsid w:val="00373198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7B5F"/>
    <w:rsid w:val="0046372B"/>
    <w:rsid w:val="00481E37"/>
    <w:rsid w:val="00494944"/>
    <w:rsid w:val="004A07AC"/>
    <w:rsid w:val="004A1EFA"/>
    <w:rsid w:val="004A5EC4"/>
    <w:rsid w:val="004A7CEE"/>
    <w:rsid w:val="004B52D3"/>
    <w:rsid w:val="004D0FD6"/>
    <w:rsid w:val="004F0EE8"/>
    <w:rsid w:val="004F45DD"/>
    <w:rsid w:val="004F6702"/>
    <w:rsid w:val="00512C04"/>
    <w:rsid w:val="00517197"/>
    <w:rsid w:val="00522C61"/>
    <w:rsid w:val="00523E92"/>
    <w:rsid w:val="005351E8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25D4"/>
    <w:rsid w:val="00674515"/>
    <w:rsid w:val="006877E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83CBC"/>
    <w:rsid w:val="007976F5"/>
    <w:rsid w:val="007A08D1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41BF2"/>
    <w:rsid w:val="0085784D"/>
    <w:rsid w:val="00893C57"/>
    <w:rsid w:val="008C13FA"/>
    <w:rsid w:val="008C2A5E"/>
    <w:rsid w:val="008C7605"/>
    <w:rsid w:val="008C77EA"/>
    <w:rsid w:val="008D5D2A"/>
    <w:rsid w:val="008E326E"/>
    <w:rsid w:val="008E4D50"/>
    <w:rsid w:val="008E5904"/>
    <w:rsid w:val="00912936"/>
    <w:rsid w:val="00916EE3"/>
    <w:rsid w:val="00945B5C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B5F5B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419C2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97059"/>
    <w:rsid w:val="00BD7564"/>
    <w:rsid w:val="00C013BD"/>
    <w:rsid w:val="00C031A6"/>
    <w:rsid w:val="00C13DC3"/>
    <w:rsid w:val="00C215B4"/>
    <w:rsid w:val="00C21F45"/>
    <w:rsid w:val="00C35E82"/>
    <w:rsid w:val="00C36149"/>
    <w:rsid w:val="00C3685D"/>
    <w:rsid w:val="00C36C9A"/>
    <w:rsid w:val="00C42268"/>
    <w:rsid w:val="00C47340"/>
    <w:rsid w:val="00C608A1"/>
    <w:rsid w:val="00C76732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B66F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06D4"/>
    <w:rsid w:val="00F16124"/>
    <w:rsid w:val="00F227B4"/>
    <w:rsid w:val="00F30B17"/>
    <w:rsid w:val="00F310C6"/>
    <w:rsid w:val="00F41FA8"/>
    <w:rsid w:val="00F43476"/>
    <w:rsid w:val="00F4650E"/>
    <w:rsid w:val="00F72930"/>
    <w:rsid w:val="00F80946"/>
    <w:rsid w:val="00F83A84"/>
    <w:rsid w:val="00F93899"/>
    <w:rsid w:val="00F95203"/>
    <w:rsid w:val="00FB5599"/>
    <w:rsid w:val="00FC5CC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56</Words>
  <Characters>331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2026-06-17T11:33:00Z</dcterms:created>
  <dcterms:modified xsi:type="dcterms:W3CDTF">2026-06-17T11:33:00Z</dcterms:modified>
</cp:coreProperties>
</file>